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970" w:rsidRDefault="00E51970" w:rsidP="000C45B8">
      <w:pPr>
        <w:jc w:val="center"/>
        <w:rPr>
          <w:rFonts w:asciiTheme="majorHAnsi" w:hAnsiTheme="majorHAnsi" w:cstheme="majorHAnsi"/>
          <w:sz w:val="48"/>
          <w:szCs w:val="48"/>
        </w:rPr>
      </w:pPr>
    </w:p>
    <w:p w:rsidR="00E51970" w:rsidRDefault="00E51970" w:rsidP="000C45B8">
      <w:pPr>
        <w:jc w:val="center"/>
        <w:rPr>
          <w:rFonts w:asciiTheme="majorHAnsi" w:hAnsiTheme="majorHAnsi" w:cstheme="majorHAnsi"/>
          <w:sz w:val="48"/>
          <w:szCs w:val="48"/>
        </w:rPr>
      </w:pPr>
    </w:p>
    <w:p w:rsidR="00E51970" w:rsidRDefault="00E51970" w:rsidP="000C45B8">
      <w:pPr>
        <w:jc w:val="center"/>
        <w:rPr>
          <w:rFonts w:asciiTheme="majorHAnsi" w:hAnsiTheme="majorHAnsi" w:cstheme="majorHAnsi"/>
          <w:sz w:val="48"/>
          <w:szCs w:val="48"/>
        </w:rPr>
      </w:pPr>
    </w:p>
    <w:p w:rsidR="00E51970" w:rsidRPr="00E51970" w:rsidRDefault="00E51970" w:rsidP="000C45B8">
      <w:pPr>
        <w:jc w:val="center"/>
        <w:rPr>
          <w:rFonts w:asciiTheme="majorHAnsi" w:hAnsiTheme="majorHAnsi" w:cstheme="majorHAnsi"/>
          <w:b/>
          <w:color w:val="A50021"/>
          <w:sz w:val="48"/>
          <w:szCs w:val="48"/>
        </w:rPr>
      </w:pPr>
      <w:r w:rsidRPr="00E51970">
        <w:rPr>
          <w:rFonts w:asciiTheme="majorHAnsi" w:hAnsiTheme="majorHAnsi" w:cstheme="majorHAnsi"/>
          <w:b/>
          <w:color w:val="A50021"/>
          <w:sz w:val="48"/>
          <w:szCs w:val="48"/>
        </w:rPr>
        <w:t xml:space="preserve">CITY OF CHESTER </w:t>
      </w:r>
    </w:p>
    <w:p w:rsidR="00E51970" w:rsidRPr="00E51970" w:rsidRDefault="00E51970" w:rsidP="000C45B8">
      <w:pPr>
        <w:jc w:val="center"/>
        <w:rPr>
          <w:rFonts w:asciiTheme="majorHAnsi" w:hAnsiTheme="majorHAnsi" w:cstheme="majorHAnsi"/>
          <w:b/>
          <w:color w:val="A50021"/>
          <w:sz w:val="48"/>
          <w:szCs w:val="48"/>
        </w:rPr>
      </w:pPr>
      <w:r w:rsidRPr="00E51970">
        <w:rPr>
          <w:rFonts w:asciiTheme="majorHAnsi" w:hAnsiTheme="majorHAnsi" w:cstheme="majorHAnsi"/>
          <w:b/>
          <w:color w:val="A50021"/>
          <w:sz w:val="48"/>
          <w:szCs w:val="48"/>
        </w:rPr>
        <w:t>4</w:t>
      </w:r>
      <w:r w:rsidRPr="00E51970">
        <w:rPr>
          <w:rFonts w:asciiTheme="majorHAnsi" w:hAnsiTheme="majorHAnsi" w:cstheme="majorHAnsi"/>
          <w:b/>
          <w:color w:val="A50021"/>
          <w:sz w:val="48"/>
          <w:szCs w:val="48"/>
          <w:vertAlign w:val="superscript"/>
        </w:rPr>
        <w:t>th</w:t>
      </w:r>
      <w:r w:rsidRPr="00E51970">
        <w:rPr>
          <w:rFonts w:asciiTheme="majorHAnsi" w:hAnsiTheme="majorHAnsi" w:cstheme="majorHAnsi"/>
          <w:b/>
          <w:color w:val="A50021"/>
          <w:sz w:val="48"/>
          <w:szCs w:val="48"/>
        </w:rPr>
        <w:t xml:space="preserve"> ANNUAL FALL FESTIVAL</w:t>
      </w:r>
    </w:p>
    <w:p w:rsidR="00E51970" w:rsidRPr="00E51970" w:rsidRDefault="00E51970" w:rsidP="000C45B8">
      <w:pPr>
        <w:jc w:val="center"/>
        <w:rPr>
          <w:rFonts w:asciiTheme="majorHAnsi" w:hAnsiTheme="majorHAnsi" w:cstheme="majorHAnsi"/>
          <w:b/>
          <w:color w:val="A50021"/>
          <w:sz w:val="48"/>
          <w:szCs w:val="48"/>
        </w:rPr>
      </w:pPr>
      <w:r w:rsidRPr="00E51970">
        <w:rPr>
          <w:rFonts w:asciiTheme="majorHAnsi" w:hAnsiTheme="majorHAnsi" w:cstheme="majorHAnsi"/>
          <w:b/>
          <w:color w:val="A50021"/>
          <w:sz w:val="48"/>
          <w:szCs w:val="48"/>
        </w:rPr>
        <w:t>SATURDAY, OCTOBER 16, 2021</w:t>
      </w:r>
    </w:p>
    <w:p w:rsidR="00E51970" w:rsidRPr="00E51970" w:rsidRDefault="00E51970" w:rsidP="000C45B8">
      <w:pPr>
        <w:jc w:val="center"/>
        <w:rPr>
          <w:rFonts w:asciiTheme="majorHAnsi" w:hAnsiTheme="majorHAnsi" w:cstheme="majorHAnsi"/>
          <w:b/>
          <w:color w:val="A50021"/>
          <w:sz w:val="48"/>
          <w:szCs w:val="48"/>
        </w:rPr>
      </w:pPr>
      <w:r w:rsidRPr="00E51970">
        <w:rPr>
          <w:rFonts w:asciiTheme="majorHAnsi" w:hAnsiTheme="majorHAnsi" w:cstheme="majorHAnsi"/>
          <w:b/>
          <w:color w:val="A50021"/>
          <w:sz w:val="48"/>
          <w:szCs w:val="48"/>
        </w:rPr>
        <w:t>2021 SPONSORSHIP PACKAGES</w:t>
      </w:r>
    </w:p>
    <w:p w:rsidR="00E51970" w:rsidRDefault="00E51970" w:rsidP="000C45B8">
      <w:pPr>
        <w:jc w:val="center"/>
        <w:rPr>
          <w:rFonts w:asciiTheme="majorHAnsi" w:hAnsiTheme="majorHAnsi" w:cstheme="majorHAnsi"/>
          <w:sz w:val="48"/>
          <w:szCs w:val="48"/>
        </w:rPr>
      </w:pPr>
    </w:p>
    <w:p w:rsidR="00E51970" w:rsidRPr="00E51970" w:rsidRDefault="00E51970" w:rsidP="00E51970">
      <w:pPr>
        <w:spacing w:after="0"/>
        <w:jc w:val="center"/>
        <w:rPr>
          <w:color w:val="A50021"/>
        </w:rPr>
      </w:pPr>
      <w:r>
        <w:rPr>
          <w:rFonts w:asciiTheme="majorHAnsi" w:hAnsiTheme="majorHAnsi" w:cstheme="majorHAnsi"/>
          <w:noProof/>
          <w:sz w:val="48"/>
          <w:szCs w:val="48"/>
        </w:rPr>
        <w:drawing>
          <wp:inline distT="0" distB="0" distL="0" distR="0">
            <wp:extent cx="5715000" cy="2552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aves yellow.png"/>
                    <pic:cNvPicPr/>
                  </pic:nvPicPr>
                  <pic:blipFill>
                    <a:blip r:embed="rId11">
                      <a:extLst>
                        <a:ext uri="{28A0092B-C50C-407E-A947-70E740481C1C}">
                          <a14:useLocalDpi xmlns:a14="http://schemas.microsoft.com/office/drawing/2010/main" val="0"/>
                        </a:ext>
                      </a:extLst>
                    </a:blip>
                    <a:stretch>
                      <a:fillRect/>
                    </a:stretch>
                  </pic:blipFill>
                  <pic:spPr>
                    <a:xfrm>
                      <a:off x="0" y="0"/>
                      <a:ext cx="5715000" cy="2552700"/>
                    </a:xfrm>
                    <a:prstGeom prst="rect">
                      <a:avLst/>
                    </a:prstGeom>
                  </pic:spPr>
                </pic:pic>
              </a:graphicData>
            </a:graphic>
          </wp:inline>
        </w:drawing>
      </w:r>
      <w:r w:rsidRPr="00E51970">
        <w:rPr>
          <w:color w:val="A50021"/>
        </w:rPr>
        <w:t xml:space="preserve">CITY OF </w:t>
      </w:r>
      <w:r w:rsidR="000C45B8" w:rsidRPr="00E51970">
        <w:rPr>
          <w:color w:val="A50021"/>
        </w:rPr>
        <w:t>C</w:t>
      </w:r>
      <w:r w:rsidRPr="00E51970">
        <w:rPr>
          <w:color w:val="A50021"/>
        </w:rPr>
        <w:t>HESTER</w:t>
      </w:r>
    </w:p>
    <w:p w:rsidR="00E51970" w:rsidRPr="00E51970" w:rsidRDefault="00E51970" w:rsidP="00E51970">
      <w:pPr>
        <w:spacing w:after="0"/>
        <w:jc w:val="center"/>
        <w:rPr>
          <w:color w:val="A50021"/>
        </w:rPr>
      </w:pPr>
      <w:r w:rsidRPr="00E51970">
        <w:rPr>
          <w:color w:val="A50021"/>
        </w:rPr>
        <w:t>PARKS AND RECREATION</w:t>
      </w:r>
    </w:p>
    <w:p w:rsidR="00E51970" w:rsidRPr="00E51970" w:rsidRDefault="00E51970" w:rsidP="00E51970">
      <w:pPr>
        <w:spacing w:after="0"/>
        <w:jc w:val="center"/>
        <w:rPr>
          <w:color w:val="A50021"/>
        </w:rPr>
      </w:pPr>
      <w:r w:rsidRPr="00E51970">
        <w:rPr>
          <w:color w:val="A50021"/>
        </w:rPr>
        <w:t>1330 SWANWICK STREET</w:t>
      </w:r>
    </w:p>
    <w:p w:rsidR="00E51970" w:rsidRPr="00E51970" w:rsidRDefault="00E51970" w:rsidP="00E51970">
      <w:pPr>
        <w:spacing w:after="0"/>
        <w:jc w:val="center"/>
        <w:rPr>
          <w:color w:val="A50021"/>
        </w:rPr>
      </w:pPr>
      <w:r w:rsidRPr="00E51970">
        <w:rPr>
          <w:color w:val="A50021"/>
        </w:rPr>
        <w:t>CHESTER, ILLINOIS  62233</w:t>
      </w:r>
    </w:p>
    <w:p w:rsidR="000C45B8" w:rsidRPr="00E51970" w:rsidRDefault="00E51970" w:rsidP="00E51970">
      <w:pPr>
        <w:spacing w:after="0"/>
        <w:jc w:val="center"/>
        <w:rPr>
          <w:color w:val="A50021"/>
        </w:rPr>
      </w:pPr>
      <w:r w:rsidRPr="00E51970">
        <w:rPr>
          <w:color w:val="A50021"/>
        </w:rPr>
        <w:t>618-826-1430</w:t>
      </w:r>
    </w:p>
    <w:p w:rsidR="00D84F27" w:rsidRDefault="00D84F27" w:rsidP="00AF5FBA"/>
    <w:p w:rsidR="000353B9" w:rsidRDefault="000353B9" w:rsidP="00AF5FBA">
      <w:pPr>
        <w:sectPr w:rsidR="000353B9" w:rsidSect="00AF5FBA">
          <w:type w:val="oddPage"/>
          <w:pgSz w:w="12240" w:h="15840"/>
          <w:pgMar w:top="1440" w:right="1440" w:bottom="1440" w:left="1800" w:header="720" w:footer="720" w:gutter="0"/>
          <w:pgNumType w:start="1"/>
          <w:cols w:space="720"/>
          <w:docGrid w:linePitch="360"/>
        </w:sectPr>
      </w:pPr>
    </w:p>
    <w:p w:rsidR="00585AE3" w:rsidRDefault="00E51970" w:rsidP="00E51970">
      <w:pPr>
        <w:jc w:val="center"/>
        <w:rPr>
          <w:rFonts w:cstheme="minorHAnsi"/>
          <w:sz w:val="40"/>
          <w:szCs w:val="40"/>
          <w:u w:val="single"/>
        </w:rPr>
      </w:pPr>
      <w:r w:rsidRPr="00EB68EC">
        <w:rPr>
          <w:rFonts w:cstheme="minorHAnsi"/>
          <w:sz w:val="40"/>
          <w:szCs w:val="40"/>
          <w:u w:val="single"/>
        </w:rPr>
        <w:lastRenderedPageBreak/>
        <w:t>4TH ANNUAL CITY OF CHESTER FALL FESTIVAL</w:t>
      </w:r>
    </w:p>
    <w:p w:rsidR="00EB68EC" w:rsidRDefault="00EB68EC" w:rsidP="00EB68EC">
      <w:pPr>
        <w:rPr>
          <w:rFonts w:cstheme="minorHAnsi"/>
        </w:rPr>
      </w:pPr>
    </w:p>
    <w:p w:rsidR="00D1784F" w:rsidRDefault="00D1784F" w:rsidP="00EB68EC">
      <w:pPr>
        <w:rPr>
          <w:rFonts w:cstheme="minorHAnsi"/>
        </w:rPr>
      </w:pPr>
    </w:p>
    <w:p w:rsidR="00D1784F" w:rsidRDefault="00D1784F" w:rsidP="00EB68EC">
      <w:pPr>
        <w:rPr>
          <w:rFonts w:cstheme="minorHAnsi"/>
        </w:rPr>
      </w:pPr>
    </w:p>
    <w:p w:rsidR="00EB68EC" w:rsidRPr="00D1784F" w:rsidRDefault="00EB68EC" w:rsidP="00D1784F">
      <w:pPr>
        <w:spacing w:line="360" w:lineRule="auto"/>
        <w:rPr>
          <w:rFonts w:cstheme="minorHAnsi"/>
        </w:rPr>
      </w:pPr>
      <w:r w:rsidRPr="00D1784F">
        <w:rPr>
          <w:rFonts w:cstheme="minorHAnsi"/>
        </w:rPr>
        <w:t>Dear Potential Sponsor,</w:t>
      </w:r>
    </w:p>
    <w:p w:rsidR="00EB68EC" w:rsidRPr="00D1784F" w:rsidRDefault="00EB68EC" w:rsidP="00D1784F">
      <w:pPr>
        <w:spacing w:line="360" w:lineRule="auto"/>
        <w:rPr>
          <w:rFonts w:cstheme="minorHAnsi"/>
        </w:rPr>
      </w:pPr>
      <w:r w:rsidRPr="00D1784F">
        <w:rPr>
          <w:rFonts w:cstheme="minorHAnsi"/>
        </w:rPr>
        <w:t>We are excited to be planning our 4</w:t>
      </w:r>
      <w:r w:rsidRPr="00D1784F">
        <w:rPr>
          <w:rFonts w:cstheme="minorHAnsi"/>
          <w:vertAlign w:val="superscript"/>
        </w:rPr>
        <w:t>th</w:t>
      </w:r>
      <w:r w:rsidRPr="00D1784F">
        <w:rPr>
          <w:rFonts w:cstheme="minorHAnsi"/>
        </w:rPr>
        <w:t xml:space="preserve"> Annual Fall Festival.  The purpose of the Fall Festival is to provide our residents and visitors with an exceptional event that makes them proud to be part of this community while generating tourism from the surrounding areas. The Fall Festival is a major component in our goal of becoming an event destination in the community.</w:t>
      </w:r>
    </w:p>
    <w:p w:rsidR="00D1784F" w:rsidRPr="00D1784F" w:rsidRDefault="00D1784F" w:rsidP="00D1784F">
      <w:pPr>
        <w:spacing w:line="360" w:lineRule="auto"/>
        <w:rPr>
          <w:rFonts w:cstheme="minorHAnsi"/>
        </w:rPr>
      </w:pPr>
      <w:r w:rsidRPr="00D1784F">
        <w:rPr>
          <w:rFonts w:cstheme="minorHAnsi"/>
        </w:rPr>
        <w:t>We</w:t>
      </w:r>
      <w:r w:rsidR="00EB68EC" w:rsidRPr="00D1784F">
        <w:rPr>
          <w:rFonts w:cstheme="minorHAnsi"/>
        </w:rPr>
        <w:t xml:space="preserve"> ask that you look through this sponsorship packet and consider investing in the Fall Festival. Please review the various levels and details and let us help you find the right fit. </w:t>
      </w:r>
      <w:r w:rsidRPr="00D1784F">
        <w:rPr>
          <w:rFonts w:cstheme="minorHAnsi"/>
        </w:rPr>
        <w:t xml:space="preserve">We have opportunities for businesses, organizations, families and individuals that will fit all budgets. </w:t>
      </w:r>
      <w:r w:rsidR="00EB68EC" w:rsidRPr="00D1784F">
        <w:rPr>
          <w:rFonts w:cstheme="minorHAnsi"/>
        </w:rPr>
        <w:t xml:space="preserve"> </w:t>
      </w:r>
      <w:r w:rsidRPr="00D1784F">
        <w:rPr>
          <w:rFonts w:cstheme="minorHAnsi"/>
        </w:rPr>
        <w:t xml:space="preserve">If you don’t see the perfect fit, we will be delighted to create a package that meets your goals and budget. </w:t>
      </w:r>
    </w:p>
    <w:p w:rsidR="00D1784F" w:rsidRPr="00D1784F" w:rsidRDefault="00D1784F" w:rsidP="00D1784F">
      <w:pPr>
        <w:spacing w:line="360" w:lineRule="auto"/>
        <w:rPr>
          <w:rFonts w:cstheme="minorHAnsi"/>
        </w:rPr>
      </w:pPr>
      <w:r w:rsidRPr="00D1784F">
        <w:rPr>
          <w:rFonts w:cstheme="minorHAnsi"/>
        </w:rPr>
        <w:t xml:space="preserve">Your support is crucial in helping us grow the festival and in bringing new attractions and activities each year.  We would love to hear your ideas on helping us do just that.  Please feel free to contact me at 618-826-1430 or email </w:t>
      </w:r>
      <w:hyperlink r:id="rId12" w:history="1">
        <w:r w:rsidRPr="00D1784F">
          <w:rPr>
            <w:rStyle w:val="Hyperlink"/>
            <w:rFonts w:cstheme="minorHAnsi"/>
          </w:rPr>
          <w:t>chesterrecreation@chesterill.com</w:t>
        </w:r>
      </w:hyperlink>
      <w:r w:rsidRPr="00D1784F">
        <w:rPr>
          <w:rFonts w:cstheme="minorHAnsi"/>
        </w:rPr>
        <w:t xml:space="preserve"> to discuss options or if you simply have questions.  Thank you for your time and for considering the Fall Festival as part of your marketing strategy.</w:t>
      </w:r>
    </w:p>
    <w:p w:rsidR="00D1784F" w:rsidRPr="00D1784F" w:rsidRDefault="00A77C3F" w:rsidP="00D1784F">
      <w:pPr>
        <w:spacing w:line="360" w:lineRule="auto"/>
        <w:rPr>
          <w:rFonts w:cstheme="minorHAnsi"/>
        </w:rPr>
      </w:pPr>
      <w:r>
        <w:rPr>
          <w:rFonts w:cstheme="minorHAnsi"/>
          <w:noProof/>
          <w:sz w:val="28"/>
          <w:szCs w:val="28"/>
        </w:rPr>
        <w:drawing>
          <wp:anchor distT="0" distB="0" distL="114300" distR="114300" simplePos="0" relativeHeight="251658240" behindDoc="0" locked="0" layoutInCell="1" allowOverlap="1">
            <wp:simplePos x="0" y="0"/>
            <wp:positionH relativeFrom="column">
              <wp:posOffset>3211830</wp:posOffset>
            </wp:positionH>
            <wp:positionV relativeFrom="page">
              <wp:posOffset>6301105</wp:posOffset>
            </wp:positionV>
            <wp:extent cx="2226310" cy="151130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 rec logo 10.20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6310" cy="1511300"/>
                    </a:xfrm>
                    <a:prstGeom prst="rect">
                      <a:avLst/>
                    </a:prstGeom>
                  </pic:spPr>
                </pic:pic>
              </a:graphicData>
            </a:graphic>
            <wp14:sizeRelH relativeFrom="margin">
              <wp14:pctWidth>0</wp14:pctWidth>
            </wp14:sizeRelH>
            <wp14:sizeRelV relativeFrom="margin">
              <wp14:pctHeight>0</wp14:pctHeight>
            </wp14:sizeRelV>
          </wp:anchor>
        </w:drawing>
      </w:r>
      <w:r w:rsidR="00D1784F" w:rsidRPr="00D1784F">
        <w:rPr>
          <w:rFonts w:cstheme="minorHAnsi"/>
        </w:rPr>
        <w:t>Most Sincerely,</w:t>
      </w:r>
    </w:p>
    <w:p w:rsidR="00D1784F" w:rsidRPr="00147316" w:rsidRDefault="00147316" w:rsidP="00D1784F">
      <w:pPr>
        <w:spacing w:line="360" w:lineRule="auto"/>
        <w:rPr>
          <w:rFonts w:ascii="Petit Formal Script" w:hAnsi="Petit Formal Script" w:cstheme="minorHAnsi"/>
        </w:rPr>
      </w:pPr>
      <w:r>
        <w:rPr>
          <w:rFonts w:ascii="Petit Formal Script" w:hAnsi="Petit Formal Script" w:cstheme="minorHAnsi"/>
        </w:rPr>
        <w:t>Patti Carter</w:t>
      </w:r>
    </w:p>
    <w:p w:rsidR="00D1784F" w:rsidRPr="00D1784F" w:rsidRDefault="00D1784F" w:rsidP="00D1784F">
      <w:pPr>
        <w:spacing w:after="0" w:line="360" w:lineRule="auto"/>
        <w:rPr>
          <w:rFonts w:cstheme="minorHAnsi"/>
        </w:rPr>
      </w:pPr>
      <w:r w:rsidRPr="00D1784F">
        <w:rPr>
          <w:rFonts w:cstheme="minorHAnsi"/>
        </w:rPr>
        <w:t>Patti Carter</w:t>
      </w:r>
    </w:p>
    <w:p w:rsidR="00D1784F" w:rsidRPr="00D1784F" w:rsidRDefault="00D1784F" w:rsidP="00D1784F">
      <w:pPr>
        <w:spacing w:after="0" w:line="360" w:lineRule="auto"/>
        <w:rPr>
          <w:rFonts w:cstheme="minorHAnsi"/>
        </w:rPr>
      </w:pPr>
      <w:r w:rsidRPr="00D1784F">
        <w:rPr>
          <w:rFonts w:cstheme="minorHAnsi"/>
        </w:rPr>
        <w:t>Recreation Director</w:t>
      </w:r>
    </w:p>
    <w:p w:rsidR="00CB3518" w:rsidRPr="00E51970" w:rsidRDefault="00CB3518" w:rsidP="00E51970">
      <w:pPr>
        <w:jc w:val="center"/>
        <w:rPr>
          <w:rFonts w:cstheme="minorHAnsi"/>
          <w:sz w:val="28"/>
          <w:szCs w:val="28"/>
        </w:rPr>
      </w:pPr>
      <w:r w:rsidRPr="00E51970">
        <w:rPr>
          <w:rFonts w:cstheme="minorHAnsi"/>
          <w:sz w:val="28"/>
          <w:szCs w:val="28"/>
        </w:rPr>
        <w:br w:type="page"/>
      </w:r>
    </w:p>
    <w:p w:rsidR="00E52D4D" w:rsidRDefault="00D1784F" w:rsidP="000C45B8">
      <w:pPr>
        <w:jc w:val="center"/>
        <w:rPr>
          <w:sz w:val="36"/>
          <w:szCs w:val="36"/>
        </w:rPr>
      </w:pPr>
      <w:r w:rsidRPr="00D1784F">
        <w:rPr>
          <w:sz w:val="36"/>
          <w:szCs w:val="36"/>
        </w:rPr>
        <w:lastRenderedPageBreak/>
        <w:t>ABOUT THE FALL FESTIVAL</w:t>
      </w:r>
    </w:p>
    <w:p w:rsidR="00D1784F" w:rsidRDefault="002002A6" w:rsidP="00D1784F">
      <w:r>
        <w:rPr>
          <w:noProof/>
        </w:rPr>
        <w:drawing>
          <wp:anchor distT="0" distB="0" distL="114300" distR="114300" simplePos="0" relativeHeight="251681792" behindDoc="0" locked="0" layoutInCell="1" allowOverlap="1">
            <wp:simplePos x="0" y="0"/>
            <wp:positionH relativeFrom="column">
              <wp:posOffset>3827292</wp:posOffset>
            </wp:positionH>
            <wp:positionV relativeFrom="page">
              <wp:posOffset>3047951</wp:posOffset>
            </wp:positionV>
            <wp:extent cx="1787525" cy="1188720"/>
            <wp:effectExtent l="0" t="0" r="3175" b="0"/>
            <wp:wrapSquare wrapText="bothSides"/>
            <wp:docPr id="5" name="Picture 5" descr="Coming in October: Chester Fall Festival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ing in October: Chester Fall Festival 20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752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2159">
        <w:t xml:space="preserve">The Fall Festival was started in 2018 with only 20 craft booths, some games and a food vendor.  In 2019 we grew to 36 vendors, a DJ, food vendors, inflatables and games. In 2020, in spite of COVID, we restructured our activities to ensure a safe event.  We had 51 vendors, a DJ, food vendors, games and a drive in.  Our plans this year include the Kid Zone where you can bounce, jump and slide in the inflatables, play a couple carnival games, get your face painted and compete in contests. We want to offer a shopping experience that is second to none with unique gifts, handmade and homemade items, jewelry, </w:t>
      </w:r>
      <w:r w:rsidR="00C75168">
        <w:t>pottery, soap, candles, food, and décor, one of a kinds, flea market, toys, educational items, treats for your furry friends and more!</w:t>
      </w:r>
      <w:r w:rsidR="00862159">
        <w:t xml:space="preserve"> </w:t>
      </w:r>
    </w:p>
    <w:p w:rsidR="00C75168" w:rsidRDefault="002002A6" w:rsidP="00D1784F">
      <w:r>
        <w:rPr>
          <w:noProof/>
        </w:rPr>
        <w:drawing>
          <wp:anchor distT="0" distB="0" distL="114300" distR="114300" simplePos="0" relativeHeight="251680768" behindDoc="0" locked="0" layoutInCell="1" allowOverlap="1">
            <wp:simplePos x="0" y="0"/>
            <wp:positionH relativeFrom="margin">
              <wp:posOffset>164123</wp:posOffset>
            </wp:positionH>
            <wp:positionV relativeFrom="page">
              <wp:posOffset>3112037</wp:posOffset>
            </wp:positionV>
            <wp:extent cx="1708785" cy="1124585"/>
            <wp:effectExtent l="0" t="0" r="5715" b="0"/>
            <wp:wrapSquare wrapText="bothSides"/>
            <wp:docPr id="4" name="Picture 4" descr="Cheryl and Sydney Harberberger, owners of Cheryl's Crafts, got into the spirit of the 2019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ryl and Sydney Harberberger, owners of Cheryl's Crafts, got into the spirit of the 2019 festiv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8785" cy="1124585"/>
                    </a:xfrm>
                    <a:prstGeom prst="rect">
                      <a:avLst/>
                    </a:prstGeom>
                    <a:noFill/>
                    <a:ln>
                      <a:noFill/>
                    </a:ln>
                  </pic:spPr>
                </pic:pic>
              </a:graphicData>
            </a:graphic>
            <wp14:sizeRelV relativeFrom="margin">
              <wp14:pctHeight>0</wp14:pctHeight>
            </wp14:sizeRelV>
          </wp:anchor>
        </w:drawing>
      </w:r>
      <w:r>
        <w:rPr>
          <w:noProof/>
        </w:rPr>
        <w:drawing>
          <wp:anchor distT="0" distB="0" distL="114300" distR="114300" simplePos="0" relativeHeight="251679744" behindDoc="0" locked="0" layoutInCell="1" allowOverlap="1">
            <wp:simplePos x="0" y="0"/>
            <wp:positionH relativeFrom="margin">
              <wp:align>center</wp:align>
            </wp:positionH>
            <wp:positionV relativeFrom="page">
              <wp:posOffset>3082632</wp:posOffset>
            </wp:positionV>
            <wp:extent cx="1556385" cy="1160145"/>
            <wp:effectExtent l="0" t="0" r="5715"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anda.png"/>
                    <pic:cNvPicPr/>
                  </pic:nvPicPr>
                  <pic:blipFill rotWithShape="1">
                    <a:blip r:embed="rId16" cstate="print">
                      <a:extLst>
                        <a:ext uri="{28A0092B-C50C-407E-A947-70E740481C1C}">
                          <a14:useLocalDpi xmlns:a14="http://schemas.microsoft.com/office/drawing/2010/main" val="0"/>
                        </a:ext>
                      </a:extLst>
                    </a:blip>
                    <a:srcRect t="30559" b="26922"/>
                    <a:stretch/>
                  </pic:blipFill>
                  <pic:spPr bwMode="auto">
                    <a:xfrm>
                      <a:off x="0" y="0"/>
                      <a:ext cx="1556385" cy="1160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5168">
        <w:rPr>
          <w:noProof/>
        </w:rPr>
        <w:t xml:space="preserve">                                                  </w:t>
      </w:r>
    </w:p>
    <w:p w:rsidR="00C75168" w:rsidRDefault="00C75168" w:rsidP="00D1784F"/>
    <w:p w:rsidR="00C75168" w:rsidRDefault="00C75168" w:rsidP="00D1784F">
      <w:r>
        <w:t xml:space="preserve">We want to grow our food stands.  We hope to boast at least 3 food stands and 4 snack vendors this year.  We want our attendees to enjoy a wide a variety of food.  Everything from barbecue to funnel cakes, corn dogs to cotton candy, ribeye sandwiches to lemon shake ups, Italian beef to caramel apples, walking tacos to pumpkin latte…the list is endless! If you are a Farmers Market fan you can even pick up some fantastic produce from our market vendors. </w:t>
      </w:r>
    </w:p>
    <w:p w:rsidR="0088019A" w:rsidRDefault="0088019A" w:rsidP="00D1784F">
      <w:r>
        <w:t xml:space="preserve">This year’s festival is scheduled for Saturday, October 16, 2021 from 10 am-4 pm on Swanwick Street, near city hall. </w:t>
      </w:r>
    </w:p>
    <w:p w:rsidR="0088019A" w:rsidRDefault="002002A6" w:rsidP="00D1784F">
      <w:pPr>
        <w:rPr>
          <w:noProof/>
        </w:rPr>
      </w:pPr>
      <w:r>
        <w:rPr>
          <w:noProof/>
        </w:rPr>
        <mc:AlternateContent>
          <mc:Choice Requires="wps">
            <w:drawing>
              <wp:anchor distT="0" distB="0" distL="114300" distR="114300" simplePos="0" relativeHeight="251659264" behindDoc="0" locked="0" layoutInCell="1" allowOverlap="1">
                <wp:simplePos x="0" y="0"/>
                <wp:positionH relativeFrom="column">
                  <wp:posOffset>-181708</wp:posOffset>
                </wp:positionH>
                <wp:positionV relativeFrom="paragraph">
                  <wp:posOffset>2459941</wp:posOffset>
                </wp:positionV>
                <wp:extent cx="6475340" cy="375285"/>
                <wp:effectExtent l="0" t="0" r="1905" b="5715"/>
                <wp:wrapNone/>
                <wp:docPr id="10" name="Text Box 10"/>
                <wp:cNvGraphicFramePr/>
                <a:graphic xmlns:a="http://schemas.openxmlformats.org/drawingml/2006/main">
                  <a:graphicData uri="http://schemas.microsoft.com/office/word/2010/wordprocessingShape">
                    <wps:wsp>
                      <wps:cNvSpPr txBox="1"/>
                      <wps:spPr>
                        <a:xfrm>
                          <a:off x="0" y="0"/>
                          <a:ext cx="6475340" cy="375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710A" w:rsidRPr="002002A6" w:rsidRDefault="0047710A" w:rsidP="002002A6">
                            <w:pPr>
                              <w:jc w:val="center"/>
                              <w:rPr>
                                <w:rFonts w:ascii="ADayInAutumn" w:hAnsi="ADayInAutumn"/>
                                <w:b/>
                                <w:sz w:val="18"/>
                                <w:szCs w:val="18"/>
                              </w:rPr>
                            </w:pPr>
                            <w:r w:rsidRPr="002002A6">
                              <w:rPr>
                                <w:rFonts w:ascii="ADayInAutumn" w:hAnsi="ADayInAutumn"/>
                                <w:b/>
                                <w:sz w:val="18"/>
                                <w:szCs w:val="18"/>
                              </w:rPr>
                              <w:t xml:space="preserve">This festival improves every year and we plan to set the standard for </w:t>
                            </w:r>
                            <w:r w:rsidR="00A77C3F" w:rsidRPr="002002A6">
                              <w:rPr>
                                <w:rFonts w:ascii="ADayInAutumn" w:hAnsi="ADayInAutumn"/>
                                <w:b/>
                                <w:sz w:val="18"/>
                                <w:szCs w:val="18"/>
                              </w:rPr>
                              <w:t xml:space="preserve">festival </w:t>
                            </w:r>
                            <w:r w:rsidRPr="002002A6">
                              <w:rPr>
                                <w:rFonts w:ascii="ADayInAutumn" w:hAnsi="ADayInAutumn"/>
                                <w:b/>
                                <w:sz w:val="18"/>
                                <w:szCs w:val="18"/>
                              </w:rPr>
                              <w:t>family fun!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4.3pt;margin-top:193.7pt;width:509.85pt;height:2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" fillcolor="white [3201]" stroked="f" strokeweight=".5pt">
                <v:textbox>
                  <w:txbxContent>
                    <w:p w:rsidR="0047710A" w:rsidRPr="002002A6" w:rsidRDefault="0047710A" w:rsidP="002002A6">
                      <w:pPr>
                        <w:jc w:val="center"/>
                        <w:rPr>
                          <w:rFonts w:ascii="ADayInAutumn" w:hAnsi="ADayInAutumn"/>
                          <w:b/>
                          <w:sz w:val="18"/>
                          <w:szCs w:val="18"/>
                        </w:rPr>
                      </w:pPr>
                      <w:r w:rsidRPr="002002A6">
                        <w:rPr>
                          <w:rFonts w:ascii="ADayInAutumn" w:hAnsi="ADayInAutumn"/>
                          <w:b/>
                          <w:sz w:val="18"/>
                          <w:szCs w:val="18"/>
                        </w:rPr>
                        <w:t xml:space="preserve">This festival improves every year and we plan to set the standard for </w:t>
                      </w:r>
                      <w:r w:rsidR="00A77C3F" w:rsidRPr="002002A6">
                        <w:rPr>
                          <w:rFonts w:ascii="ADayInAutumn" w:hAnsi="ADayInAutumn"/>
                          <w:b/>
                          <w:sz w:val="18"/>
                          <w:szCs w:val="18"/>
                        </w:rPr>
                        <w:t xml:space="preserve">festival </w:t>
                      </w:r>
                      <w:r w:rsidRPr="002002A6">
                        <w:rPr>
                          <w:rFonts w:ascii="ADayInAutumn" w:hAnsi="ADayInAutumn"/>
                          <w:b/>
                          <w:sz w:val="18"/>
                          <w:szCs w:val="18"/>
                        </w:rPr>
                        <w:t>family fun!</w:t>
                      </w:r>
                    </w:p>
                  </w:txbxContent>
                </v:textbox>
              </v:shape>
            </w:pict>
          </mc:Fallback>
        </mc:AlternateContent>
      </w:r>
      <w:r>
        <w:rPr>
          <w:noProof/>
        </w:rPr>
        <w:drawing>
          <wp:anchor distT="0" distB="0" distL="114300" distR="114300" simplePos="0" relativeHeight="251678720" behindDoc="0" locked="0" layoutInCell="1" allowOverlap="1">
            <wp:simplePos x="0" y="0"/>
            <wp:positionH relativeFrom="margin">
              <wp:align>right</wp:align>
            </wp:positionH>
            <wp:positionV relativeFrom="page">
              <wp:posOffset>6095365</wp:posOffset>
            </wp:positionV>
            <wp:extent cx="2150110" cy="1788160"/>
            <wp:effectExtent l="0" t="0" r="2540" b="2540"/>
            <wp:wrapSquare wrapText="bothSides"/>
            <wp:docPr id="8" name="Picture 8"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0110" cy="1788160"/>
                    </a:xfrm>
                    <a:prstGeom prst="rect">
                      <a:avLst/>
                    </a:prstGeom>
                    <a:noFill/>
                    <a:ln>
                      <a:noFill/>
                    </a:ln>
                  </pic:spPr>
                </pic:pic>
              </a:graphicData>
            </a:graphic>
          </wp:anchor>
        </w:drawing>
      </w:r>
      <w:r w:rsidR="0047710A">
        <w:rPr>
          <w:noProof/>
        </w:rPr>
        <w:drawing>
          <wp:inline distT="0" distB="0" distL="0" distR="0">
            <wp:extent cx="1547446" cy="2357030"/>
            <wp:effectExtent l="0" t="0" r="0" b="5715"/>
            <wp:docPr id="9" name="Picture 9" descr="Image may contain: flower and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flower and plan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4360"/>
                    <a:stretch/>
                  </pic:blipFill>
                  <pic:spPr bwMode="auto">
                    <a:xfrm>
                      <a:off x="0" y="0"/>
                      <a:ext cx="1547446" cy="2357030"/>
                    </a:xfrm>
                    <a:prstGeom prst="rect">
                      <a:avLst/>
                    </a:prstGeom>
                    <a:noFill/>
                    <a:ln>
                      <a:noFill/>
                    </a:ln>
                    <a:extLst>
                      <a:ext uri="{53640926-AAD7-44D8-BBD7-CCE9431645EC}">
                        <a14:shadowObscured xmlns:a14="http://schemas.microsoft.com/office/drawing/2010/main"/>
                      </a:ext>
                    </a:extLst>
                  </pic:spPr>
                </pic:pic>
              </a:graphicData>
            </a:graphic>
          </wp:inline>
        </w:drawing>
      </w:r>
      <w:r w:rsidR="0088019A">
        <w:t xml:space="preserve">                                               </w:t>
      </w:r>
      <w:r w:rsidR="0047710A">
        <w:rPr>
          <w:noProof/>
        </w:rPr>
        <w:t xml:space="preserve">                </w:t>
      </w:r>
    </w:p>
    <w:p w:rsidR="0047710A" w:rsidRDefault="0047710A" w:rsidP="00D1784F">
      <w:pPr>
        <w:rPr>
          <w:noProof/>
        </w:rPr>
      </w:pPr>
    </w:p>
    <w:p w:rsidR="0047710A" w:rsidRDefault="0047710A" w:rsidP="00D1784F">
      <w:pPr>
        <w:rPr>
          <w:noProof/>
        </w:rPr>
      </w:pPr>
    </w:p>
    <w:p w:rsidR="0047710A" w:rsidRDefault="0047710A" w:rsidP="0047710A">
      <w:pPr>
        <w:jc w:val="center"/>
        <w:rPr>
          <w:noProof/>
          <w:sz w:val="28"/>
          <w:szCs w:val="28"/>
        </w:rPr>
      </w:pPr>
      <w:r>
        <w:rPr>
          <w:noProof/>
          <w:sz w:val="28"/>
          <w:szCs w:val="28"/>
        </w:rPr>
        <w:lastRenderedPageBreak/>
        <w:t>WHY SPONSORSHIP?</w:t>
      </w:r>
    </w:p>
    <w:p w:rsidR="0047710A" w:rsidRDefault="0047710A" w:rsidP="0047710A">
      <w:pPr>
        <w:jc w:val="center"/>
        <w:rPr>
          <w:noProof/>
          <w:sz w:val="28"/>
          <w:szCs w:val="28"/>
        </w:rPr>
      </w:pPr>
    </w:p>
    <w:p w:rsidR="0047710A" w:rsidRDefault="0047710A" w:rsidP="0047710A">
      <w:pPr>
        <w:rPr>
          <w:noProof/>
        </w:rPr>
      </w:pPr>
      <w:r>
        <w:rPr>
          <w:noProof/>
        </w:rPr>
        <w:t>Event sponsorshiop is a critical component of a company or organization’s marketing plan.  Sponsorship is a direct channel of communication, and it reaches people in an enfvironment that matches their lifestyle.  The Cityof Chester offers a couple of successful events and the Fall Festival is one of them.  The Fall Festival will provide you with an opportunity to place your product, image, or service in the hands of hundreds of potential customers.</w:t>
      </w:r>
    </w:p>
    <w:p w:rsidR="00CF3349" w:rsidRDefault="00CF3349" w:rsidP="0047710A">
      <w:pPr>
        <w:rPr>
          <w:noProof/>
        </w:rPr>
      </w:pPr>
    </w:p>
    <w:p w:rsidR="00CF3349" w:rsidRDefault="00A77C3F" w:rsidP="0047710A">
      <w:r>
        <w:rPr>
          <w:noProof/>
        </w:rPr>
        <w:drawing>
          <wp:inline distT="0" distB="0" distL="0" distR="0" wp14:anchorId="76171B25" wp14:editId="568D5054">
            <wp:extent cx="5607514" cy="826477"/>
            <wp:effectExtent l="0" t="0" r="0" b="0"/>
            <wp:docPr id="11" name="Picture 11" descr="Sponsors – Wedding Madness Ex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onsors – Wedding Madness Expo"/>
                    <pic:cNvPicPr>
                      <a:picLocks noChangeAspect="1" noChangeArrowheads="1"/>
                    </pic:cNvPicPr>
                  </pic:nvPicPr>
                  <pic:blipFill>
                    <a:blip r:embed="rId19">
                      <a:duotone>
                        <a:prstClr val="black"/>
                        <a:srgbClr val="00808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5672350" cy="836033"/>
                    </a:xfrm>
                    <a:prstGeom prst="rect">
                      <a:avLst/>
                    </a:prstGeom>
                    <a:noFill/>
                    <a:ln>
                      <a:noFill/>
                    </a:ln>
                  </pic:spPr>
                </pic:pic>
              </a:graphicData>
            </a:graphic>
          </wp:inline>
        </w:drawing>
      </w:r>
    </w:p>
    <w:p w:rsidR="008305F5" w:rsidRDefault="00B15A0F" w:rsidP="0047710A">
      <w:r>
        <w:rPr>
          <w:noProof/>
        </w:rPr>
        <w:drawing>
          <wp:anchor distT="0" distB="0" distL="114300" distR="114300" simplePos="0" relativeHeight="251667456" behindDoc="0" locked="0" layoutInCell="1" allowOverlap="1">
            <wp:simplePos x="0" y="0"/>
            <wp:positionH relativeFrom="page">
              <wp:posOffset>2797614</wp:posOffset>
            </wp:positionH>
            <wp:positionV relativeFrom="page">
              <wp:posOffset>3837305</wp:posOffset>
            </wp:positionV>
            <wp:extent cx="2145030" cy="702945"/>
            <wp:effectExtent l="0" t="0" r="7620" b="1905"/>
            <wp:wrapSquare wrapText="bothSides"/>
            <wp:docPr id="16" name="Picture 16" descr="Audience Insight - Post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udience Insight - Posts | Facebook"/>
                    <pic:cNvPicPr>
                      <a:picLocks noChangeAspect="1" noChangeArrowheads="1"/>
                    </pic:cNvPicPr>
                  </pic:nvPicPr>
                  <pic:blipFill rotWithShape="1">
                    <a:blip r:embed="rId20">
                      <a:extLst>
                        <a:ext uri="{28A0092B-C50C-407E-A947-70E740481C1C}">
                          <a14:useLocalDpi xmlns:a14="http://schemas.microsoft.com/office/drawing/2010/main" val="0"/>
                        </a:ext>
                      </a:extLst>
                    </a:blip>
                    <a:srcRect t="59024" b="8181"/>
                    <a:stretch/>
                  </pic:blipFill>
                  <pic:spPr bwMode="auto">
                    <a:xfrm>
                      <a:off x="0" y="0"/>
                      <a:ext cx="2145030" cy="7029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60288" behindDoc="0" locked="0" layoutInCell="1" allowOverlap="1">
            <wp:simplePos x="0" y="0"/>
            <wp:positionH relativeFrom="margin">
              <wp:align>left</wp:align>
            </wp:positionH>
            <wp:positionV relativeFrom="page">
              <wp:posOffset>3837305</wp:posOffset>
            </wp:positionV>
            <wp:extent cx="1136650" cy="881380"/>
            <wp:effectExtent l="0" t="0" r="0" b="0"/>
            <wp:wrapSquare wrapText="bothSides"/>
            <wp:docPr id="1" name="Picture 1" descr="Vector linear payment aggregator icon and Return on Investment watermark.  Blue rounded textured stamp with Return on Investment caption. Black  isolated payment aggregator icon in linear style. - Buy this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linear payment aggregator icon and Return on Investment watermark.  Blue rounded textured stamp with Return on Investment caption. Black  isolated payment aggregator icon in linear style. - Buy this stock vector"/>
                    <pic:cNvPicPr>
                      <a:picLocks noChangeAspect="1" noChangeArrowheads="1"/>
                    </pic:cNvPicPr>
                  </pic:nvPicPr>
                  <pic:blipFill rotWithShape="1">
                    <a:blip r:embed="rId21" cstate="print">
                      <a:clrChange>
                        <a:clrFrom>
                          <a:srgbClr val="ECECEC"/>
                        </a:clrFrom>
                        <a:clrTo>
                          <a:srgbClr val="ECECEC">
                            <a:alpha val="0"/>
                          </a:srgbClr>
                        </a:clrTo>
                      </a:clrChange>
                      <a:duotone>
                        <a:prstClr val="black"/>
                        <a:srgbClr val="00FFFF">
                          <a:tint val="45000"/>
                          <a:satMod val="400000"/>
                        </a:srgbClr>
                      </a:duotone>
                      <a:extLst>
                        <a:ext uri="{28A0092B-C50C-407E-A947-70E740481C1C}">
                          <a14:useLocalDpi xmlns:a14="http://schemas.microsoft.com/office/drawing/2010/main" val="0"/>
                        </a:ext>
                      </a:extLst>
                    </a:blip>
                    <a:srcRect l="38508"/>
                    <a:stretch/>
                  </pic:blipFill>
                  <pic:spPr bwMode="auto">
                    <a:xfrm>
                      <a:off x="0" y="0"/>
                      <a:ext cx="1136650" cy="88138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6432" behindDoc="0" locked="0" layoutInCell="1" allowOverlap="1">
            <wp:simplePos x="0" y="0"/>
            <wp:positionH relativeFrom="margin">
              <wp:align>right</wp:align>
            </wp:positionH>
            <wp:positionV relativeFrom="page">
              <wp:posOffset>3838868</wp:posOffset>
            </wp:positionV>
            <wp:extent cx="1336040" cy="742950"/>
            <wp:effectExtent l="0" t="0" r="0" b="0"/>
            <wp:wrapSquare wrapText="bothSides"/>
            <wp:docPr id="15" name="Picture 15" descr="What Does Return on Investment Mean? Learn Why ROI is Important to Your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 Does Return on Investment Mean? Learn Why ROI is Important to Your  Business"/>
                    <pic:cNvPicPr>
                      <a:picLocks noChangeAspect="1" noChangeArrowheads="1"/>
                    </pic:cNvPicPr>
                  </pic:nvPicPr>
                  <pic:blipFill rotWithShape="1">
                    <a:blip r:embed="rId22">
                      <a:extLst>
                        <a:ext uri="{28A0092B-C50C-407E-A947-70E740481C1C}">
                          <a14:useLocalDpi xmlns:a14="http://schemas.microsoft.com/office/drawing/2010/main" val="0"/>
                        </a:ext>
                      </a:extLst>
                    </a:blip>
                    <a:srcRect r="36007"/>
                    <a:stretch/>
                  </pic:blipFill>
                  <pic:spPr bwMode="auto">
                    <a:xfrm>
                      <a:off x="0" y="0"/>
                      <a:ext cx="1336040" cy="742950"/>
                    </a:xfrm>
                    <a:prstGeom prst="rect">
                      <a:avLst/>
                    </a:prstGeom>
                    <a:noFill/>
                    <a:ln>
                      <a:noFill/>
                    </a:ln>
                    <a:extLst>
                      <a:ext uri="{53640926-AAD7-44D8-BBD7-CCE9431645EC}">
                        <a14:shadowObscured xmlns:a14="http://schemas.microsoft.com/office/drawing/2010/main"/>
                      </a:ext>
                    </a:extLst>
                  </pic:spPr>
                </pic:pic>
              </a:graphicData>
            </a:graphic>
          </wp:anchor>
        </w:drawing>
      </w:r>
    </w:p>
    <w:p w:rsidR="005B5C01" w:rsidRDefault="00B15A0F" w:rsidP="0047710A">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2912990</wp:posOffset>
                </wp:positionV>
                <wp:extent cx="5696487" cy="2209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696487" cy="220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15A0F" w:rsidRDefault="00B15A0F" w:rsidP="00B15A0F">
                            <w:pPr>
                              <w:pStyle w:val="ListParagraph"/>
                              <w:numPr>
                                <w:ilvl w:val="0"/>
                                <w:numId w:val="1"/>
                              </w:numPr>
                            </w:pPr>
                            <w:r>
                              <w:t>Promote your business or organization</w:t>
                            </w:r>
                          </w:p>
                          <w:p w:rsidR="00B15A0F" w:rsidRDefault="00B15A0F" w:rsidP="00B15A0F">
                            <w:pPr>
                              <w:pStyle w:val="ListParagraph"/>
                              <w:numPr>
                                <w:ilvl w:val="0"/>
                                <w:numId w:val="1"/>
                              </w:numPr>
                            </w:pPr>
                            <w:r>
                              <w:t>Exposure to potential customers/clients</w:t>
                            </w:r>
                          </w:p>
                          <w:p w:rsidR="00B15A0F" w:rsidRDefault="00B15A0F" w:rsidP="00B15A0F">
                            <w:pPr>
                              <w:pStyle w:val="ListParagraph"/>
                              <w:numPr>
                                <w:ilvl w:val="0"/>
                                <w:numId w:val="1"/>
                              </w:numPr>
                            </w:pPr>
                            <w:r>
                              <w:t>Grow your client/customer base</w:t>
                            </w:r>
                          </w:p>
                          <w:p w:rsidR="00B15A0F" w:rsidRDefault="00B15A0F" w:rsidP="00B15A0F">
                            <w:pPr>
                              <w:pStyle w:val="ListParagraph"/>
                              <w:numPr>
                                <w:ilvl w:val="0"/>
                                <w:numId w:val="1"/>
                              </w:numPr>
                            </w:pPr>
                            <w:r>
                              <w:t>Increase market share</w:t>
                            </w:r>
                          </w:p>
                          <w:p w:rsidR="00B15A0F" w:rsidRDefault="00B15A0F" w:rsidP="00B15A0F">
                            <w:pPr>
                              <w:pStyle w:val="ListParagraph"/>
                              <w:numPr>
                                <w:ilvl w:val="0"/>
                                <w:numId w:val="1"/>
                              </w:numPr>
                            </w:pPr>
                            <w:r>
                              <w:t>Face-to-Face interaction with customers</w:t>
                            </w:r>
                          </w:p>
                          <w:p w:rsidR="00B15A0F" w:rsidRDefault="00B15A0F" w:rsidP="00B15A0F">
                            <w:pPr>
                              <w:pStyle w:val="ListParagraph"/>
                              <w:numPr>
                                <w:ilvl w:val="0"/>
                                <w:numId w:val="1"/>
                              </w:numPr>
                            </w:pPr>
                            <w:r>
                              <w:t>Enhance your image through community involvement and event association</w:t>
                            </w:r>
                          </w:p>
                          <w:p w:rsidR="00B15A0F" w:rsidRDefault="00B15A0F" w:rsidP="00B15A0F">
                            <w:pPr>
                              <w:pStyle w:val="ListParagraph"/>
                              <w:numPr>
                                <w:ilvl w:val="0"/>
                                <w:numId w:val="1"/>
                              </w:numPr>
                            </w:pPr>
                            <w:r>
                              <w:t>Networking opportunities</w:t>
                            </w:r>
                          </w:p>
                          <w:p w:rsidR="00B15A0F" w:rsidRDefault="00B15A0F" w:rsidP="00B15A0F">
                            <w:pPr>
                              <w:pStyle w:val="ListParagraph"/>
                              <w:numPr>
                                <w:ilvl w:val="0"/>
                                <w:numId w:val="1"/>
                              </w:numPr>
                            </w:pPr>
                            <w:r>
                              <w:t>Establish presence in the community</w:t>
                            </w:r>
                          </w:p>
                          <w:p w:rsidR="00B15A0F" w:rsidRDefault="00B15A0F" w:rsidP="00B15A0F">
                            <w:pPr>
                              <w:pStyle w:val="ListParagraph"/>
                              <w:numPr>
                                <w:ilvl w:val="0"/>
                                <w:numId w:val="1"/>
                              </w:numPr>
                            </w:pPr>
                            <w:r>
                              <w:t>Warm, fuzzies from participating in a great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397.35pt;margin-top:229.35pt;width:448.55pt;height:174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" fillcolor="white [3201]" stroked="f" strokeweight=".5pt">
                <v:textbox>
                  <w:txbxContent>
                    <w:p w:rsidR="00B15A0F" w:rsidRDefault="00B15A0F" w:rsidP="00B15A0F">
                      <w:pPr>
                        <w:pStyle w:val="ListParagraph"/>
                        <w:numPr>
                          <w:ilvl w:val="0"/>
                          <w:numId w:val="1"/>
                        </w:numPr>
                      </w:pPr>
                      <w:r>
                        <w:t>Promote your business or organization</w:t>
                      </w:r>
                    </w:p>
                    <w:p w:rsidR="00B15A0F" w:rsidRDefault="00B15A0F" w:rsidP="00B15A0F">
                      <w:pPr>
                        <w:pStyle w:val="ListParagraph"/>
                        <w:numPr>
                          <w:ilvl w:val="0"/>
                          <w:numId w:val="1"/>
                        </w:numPr>
                      </w:pPr>
                      <w:r>
                        <w:t>Exposure to potential customers/clients</w:t>
                      </w:r>
                    </w:p>
                    <w:p w:rsidR="00B15A0F" w:rsidRDefault="00B15A0F" w:rsidP="00B15A0F">
                      <w:pPr>
                        <w:pStyle w:val="ListParagraph"/>
                        <w:numPr>
                          <w:ilvl w:val="0"/>
                          <w:numId w:val="1"/>
                        </w:numPr>
                      </w:pPr>
                      <w:r>
                        <w:t>Grow your client/customer base</w:t>
                      </w:r>
                    </w:p>
                    <w:p w:rsidR="00B15A0F" w:rsidRDefault="00B15A0F" w:rsidP="00B15A0F">
                      <w:pPr>
                        <w:pStyle w:val="ListParagraph"/>
                        <w:numPr>
                          <w:ilvl w:val="0"/>
                          <w:numId w:val="1"/>
                        </w:numPr>
                      </w:pPr>
                      <w:r>
                        <w:t>Increase market share</w:t>
                      </w:r>
                    </w:p>
                    <w:p w:rsidR="00B15A0F" w:rsidRDefault="00B15A0F" w:rsidP="00B15A0F">
                      <w:pPr>
                        <w:pStyle w:val="ListParagraph"/>
                        <w:numPr>
                          <w:ilvl w:val="0"/>
                          <w:numId w:val="1"/>
                        </w:numPr>
                      </w:pPr>
                      <w:r>
                        <w:t>Face-to-Face interaction with customers</w:t>
                      </w:r>
                    </w:p>
                    <w:p w:rsidR="00B15A0F" w:rsidRDefault="00B15A0F" w:rsidP="00B15A0F">
                      <w:pPr>
                        <w:pStyle w:val="ListParagraph"/>
                        <w:numPr>
                          <w:ilvl w:val="0"/>
                          <w:numId w:val="1"/>
                        </w:numPr>
                      </w:pPr>
                      <w:r>
                        <w:t>Enhance your image through community involvement and event association</w:t>
                      </w:r>
                    </w:p>
                    <w:p w:rsidR="00B15A0F" w:rsidRDefault="00B15A0F" w:rsidP="00B15A0F">
                      <w:pPr>
                        <w:pStyle w:val="ListParagraph"/>
                        <w:numPr>
                          <w:ilvl w:val="0"/>
                          <w:numId w:val="1"/>
                        </w:numPr>
                      </w:pPr>
                      <w:r>
                        <w:t>Networking opportunities</w:t>
                      </w:r>
                    </w:p>
                    <w:p w:rsidR="00B15A0F" w:rsidRDefault="00B15A0F" w:rsidP="00B15A0F">
                      <w:pPr>
                        <w:pStyle w:val="ListParagraph"/>
                        <w:numPr>
                          <w:ilvl w:val="0"/>
                          <w:numId w:val="1"/>
                        </w:numPr>
                      </w:pPr>
                      <w:r>
                        <w:t>Establish presence in the community</w:t>
                      </w:r>
                    </w:p>
                    <w:p w:rsidR="00B15A0F" w:rsidRDefault="00B15A0F" w:rsidP="00B15A0F">
                      <w:pPr>
                        <w:pStyle w:val="ListParagraph"/>
                        <w:numPr>
                          <w:ilvl w:val="0"/>
                          <w:numId w:val="1"/>
                        </w:numPr>
                      </w:pPr>
                      <w:r>
                        <w:t>Warm, fuzzies from participating in a great event!</w:t>
                      </w:r>
                    </w:p>
                  </w:txbxContent>
                </v:textbox>
                <w10:wrap anchorx="margin"/>
              </v:shape>
            </w:pict>
          </mc:Fallback>
        </mc:AlternateContent>
      </w:r>
      <w:r>
        <w:rPr>
          <w:noProof/>
        </w:rPr>
        <w:drawing>
          <wp:anchor distT="0" distB="0" distL="114300" distR="114300" simplePos="0" relativeHeight="251663360" behindDoc="0" locked="0" layoutInCell="1" allowOverlap="1">
            <wp:simplePos x="0" y="0"/>
            <wp:positionH relativeFrom="margin">
              <wp:align>left</wp:align>
            </wp:positionH>
            <wp:positionV relativeFrom="bottomMargin">
              <wp:posOffset>-3077747</wp:posOffset>
            </wp:positionV>
            <wp:extent cx="2508250" cy="737870"/>
            <wp:effectExtent l="0" t="0" r="0" b="5080"/>
            <wp:wrapSquare wrapText="bothSides"/>
            <wp:docPr id="13" name="Picture 13" descr="Community Goodwill Project - Emerald City Spinal Care in Seattle 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munity Goodwill Project - Emerald City Spinal Care in Seattle WA"/>
                    <pic:cNvPicPr>
                      <a:picLocks noChangeAspect="1" noChangeArrowheads="1"/>
                    </pic:cNvPicPr>
                  </pic:nvPicPr>
                  <pic:blipFill rotWithShape="1">
                    <a:blip r:embed="rId23">
                      <a:clrChange>
                        <a:clrFrom>
                          <a:srgbClr val="2E2D2B"/>
                        </a:clrFrom>
                        <a:clrTo>
                          <a:srgbClr val="2E2D2B">
                            <a:alpha val="0"/>
                          </a:srgbClr>
                        </a:clrTo>
                      </a:clrChange>
                      <a:duotone>
                        <a:prstClr val="black"/>
                        <a:srgbClr val="006666">
                          <a:tint val="45000"/>
                          <a:satMod val="400000"/>
                        </a:srgbClr>
                      </a:duotone>
                      <a:extLst>
                        <a:ext uri="{28A0092B-C50C-407E-A947-70E740481C1C}">
                          <a14:useLocalDpi xmlns:a14="http://schemas.microsoft.com/office/drawing/2010/main" val="0"/>
                        </a:ext>
                      </a:extLst>
                    </a:blip>
                    <a:srcRect l="19290" t="8788" r="2514" b="29707"/>
                    <a:stretch/>
                  </pic:blipFill>
                  <pic:spPr bwMode="auto">
                    <a:xfrm>
                      <a:off x="0" y="0"/>
                      <a:ext cx="2508250" cy="737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68480" behindDoc="0" locked="0" layoutInCell="1" allowOverlap="1">
            <wp:simplePos x="0" y="0"/>
            <wp:positionH relativeFrom="page">
              <wp:posOffset>4694555</wp:posOffset>
            </wp:positionH>
            <wp:positionV relativeFrom="page">
              <wp:posOffset>6060440</wp:posOffset>
            </wp:positionV>
            <wp:extent cx="2144395" cy="762000"/>
            <wp:effectExtent l="0" t="0" r="8255" b="0"/>
            <wp:wrapSquare wrapText="bothSides"/>
            <wp:docPr id="17" name="Picture 17" descr="Target Marketing on Twitter: &quot;New #emailbestpractices: Make the #CTA and  links contextual by device. If it's opened on a computer, show a link to  &quot;see more&quot; that opens a website. If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rget Marketing on Twitter: &quot;New #emailbestpractices: Make the #CTA and  links contextual by device. If it's opened on a computer, show a link to  &quot;see more&quot; that opens a website. If on"/>
                    <pic:cNvPicPr>
                      <a:picLocks noChangeAspect="1" noChangeArrowheads="1"/>
                    </pic:cNvPicPr>
                  </pic:nvPicPr>
                  <pic:blipFill rotWithShape="1">
                    <a:blip r:embed="rId24">
                      <a:duotone>
                        <a:prstClr val="black"/>
                        <a:srgbClr val="008080">
                          <a:tint val="45000"/>
                          <a:satMod val="400000"/>
                        </a:srgbClr>
                      </a:duotone>
                      <a:extLst>
                        <a:ext uri="{28A0092B-C50C-407E-A947-70E740481C1C}">
                          <a14:useLocalDpi xmlns:a14="http://schemas.microsoft.com/office/drawing/2010/main" val="0"/>
                        </a:ext>
                      </a:extLst>
                    </a:blip>
                    <a:srcRect t="34978" b="29474"/>
                    <a:stretch/>
                  </pic:blipFill>
                  <pic:spPr bwMode="auto">
                    <a:xfrm>
                      <a:off x="0" y="0"/>
                      <a:ext cx="2144395" cy="7620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65408" behindDoc="0" locked="0" layoutInCell="1" allowOverlap="1">
            <wp:simplePos x="0" y="0"/>
            <wp:positionH relativeFrom="margin">
              <wp:align>right</wp:align>
            </wp:positionH>
            <wp:positionV relativeFrom="margin">
              <wp:align>center</wp:align>
            </wp:positionV>
            <wp:extent cx="1734820" cy="697230"/>
            <wp:effectExtent l="0" t="0" r="0" b="7620"/>
            <wp:wrapSquare wrapText="bothSides"/>
            <wp:docPr id="12" name="Picture 12" descr="Consumer Perception | Mao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sumer Perception | Mao Marketing"/>
                    <pic:cNvPicPr>
                      <a:picLocks noChangeAspect="1" noChangeArrowheads="1"/>
                    </pic:cNvPicPr>
                  </pic:nvPicPr>
                  <pic:blipFill rotWithShape="1">
                    <a:blip r:embed="rId25" cstate="print">
                      <a:duotone>
                        <a:prstClr val="black"/>
                        <a:srgbClr val="009999">
                          <a:tint val="45000"/>
                          <a:satMod val="400000"/>
                        </a:srgbClr>
                      </a:duotone>
                      <a:extLst>
                        <a:ext uri="{28A0092B-C50C-407E-A947-70E740481C1C}">
                          <a14:useLocalDpi xmlns:a14="http://schemas.microsoft.com/office/drawing/2010/main" val="0"/>
                        </a:ext>
                      </a:extLst>
                    </a:blip>
                    <a:srcRect l="4925" t="19750" r="6646" b="27641"/>
                    <a:stretch/>
                  </pic:blipFill>
                  <pic:spPr bwMode="auto">
                    <a:xfrm>
                      <a:off x="0" y="0"/>
                      <a:ext cx="1734820" cy="69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61312" behindDoc="0" locked="0" layoutInCell="1" allowOverlap="1">
            <wp:simplePos x="0" y="0"/>
            <wp:positionH relativeFrom="page">
              <wp:align>center</wp:align>
            </wp:positionH>
            <wp:positionV relativeFrom="page">
              <wp:posOffset>4581183</wp:posOffset>
            </wp:positionV>
            <wp:extent cx="960755" cy="960755"/>
            <wp:effectExtent l="0" t="0" r="0" b="0"/>
            <wp:wrapSquare wrapText="bothSides"/>
            <wp:docPr id="6" name="Picture 6" descr="Brand Visibility - Photo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d Visibility - Photos | Facebook"/>
                    <pic:cNvPicPr>
                      <a:picLocks noChangeAspect="1" noChangeArrowheads="1"/>
                    </pic:cNvPicPr>
                  </pic:nvPicPr>
                  <pic:blipFill>
                    <a:blip r:embed="rId26">
                      <a:clrChange>
                        <a:clrFrom>
                          <a:srgbClr val="FFFFFF"/>
                        </a:clrFrom>
                        <a:clrTo>
                          <a:srgbClr val="FFFFFF">
                            <a:alpha val="0"/>
                          </a:srgbClr>
                        </a:clrTo>
                      </a:clrChange>
                      <a:duotone>
                        <a:prstClr val="black"/>
                        <a:srgbClr val="009999">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960755" cy="960755"/>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simplePos x="0" y="0"/>
            <wp:positionH relativeFrom="margin">
              <wp:align>left</wp:align>
            </wp:positionH>
            <wp:positionV relativeFrom="page">
              <wp:posOffset>4969657</wp:posOffset>
            </wp:positionV>
            <wp:extent cx="1998345" cy="762000"/>
            <wp:effectExtent l="0" t="0" r="1905" b="0"/>
            <wp:wrapSquare wrapText="bothSides"/>
            <wp:docPr id="14" name="Picture 14" descr="Quotes about Building business relationships (20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otes about Building business relationships (20 quot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746" t="10256" r="6318" b="25737"/>
                    <a:stretch/>
                  </pic:blipFill>
                  <pic:spPr bwMode="auto">
                    <a:xfrm>
                      <a:off x="0" y="0"/>
                      <a:ext cx="1998345" cy="762000"/>
                    </a:xfrm>
                    <a:prstGeom prst="rect">
                      <a:avLst/>
                    </a:prstGeom>
                    <a:noFill/>
                    <a:ln>
                      <a:noFill/>
                    </a:ln>
                    <a:extLst>
                      <a:ext uri="{53640926-AAD7-44D8-BBD7-CCE9431645EC}">
                        <a14:shadowObscured xmlns:a14="http://schemas.microsoft.com/office/drawing/2010/main"/>
                      </a:ext>
                    </a:extLst>
                  </pic:spPr>
                </pic:pic>
              </a:graphicData>
            </a:graphic>
          </wp:anchor>
        </w:drawing>
      </w:r>
      <w:r w:rsidR="005B5C01">
        <w:t xml:space="preserve">   </w:t>
      </w:r>
    </w:p>
    <w:p w:rsidR="00B15A0F" w:rsidRDefault="00B15A0F" w:rsidP="0047710A"/>
    <w:p w:rsidR="00B15A0F" w:rsidRDefault="00B15A0F" w:rsidP="0047710A"/>
    <w:p w:rsidR="00B15A0F" w:rsidRDefault="00B15A0F" w:rsidP="0047710A"/>
    <w:p w:rsidR="00B15A0F" w:rsidRDefault="00B15A0F" w:rsidP="0047710A"/>
    <w:p w:rsidR="00B15A0F" w:rsidRDefault="00B15A0F" w:rsidP="0047710A"/>
    <w:p w:rsidR="00B15A0F" w:rsidRDefault="00B15A0F" w:rsidP="0047710A"/>
    <w:p w:rsidR="00B15A0F" w:rsidRDefault="00B15A0F" w:rsidP="0047710A"/>
    <w:p w:rsidR="00B15A0F" w:rsidRDefault="00B15A0F" w:rsidP="0047710A"/>
    <w:p w:rsidR="00B15A0F" w:rsidRDefault="00B15A0F" w:rsidP="0047710A"/>
    <w:p w:rsidR="00B15A0F" w:rsidRDefault="00B15A0F" w:rsidP="0047710A"/>
    <w:p w:rsidR="00B15A0F" w:rsidRDefault="00B15A0F" w:rsidP="0047710A"/>
    <w:p w:rsidR="00B15A0F" w:rsidRDefault="00B15A0F" w:rsidP="0047710A"/>
    <w:p w:rsidR="00B15A0F" w:rsidRDefault="00B15A0F" w:rsidP="0047710A"/>
    <w:p w:rsidR="00B15A0F" w:rsidRDefault="00B15A0F" w:rsidP="0047710A"/>
    <w:p w:rsidR="00B15A0F" w:rsidRDefault="00B15A0F" w:rsidP="0047710A"/>
    <w:p w:rsidR="00B15A0F" w:rsidRDefault="00B15A0F" w:rsidP="0047710A"/>
    <w:p w:rsidR="00B15A0F" w:rsidRDefault="00B15A0F" w:rsidP="00B15A0F">
      <w:pPr>
        <w:jc w:val="center"/>
        <w:rPr>
          <w:noProof/>
          <w:sz w:val="28"/>
          <w:szCs w:val="28"/>
        </w:rPr>
      </w:pPr>
      <w:r>
        <w:rPr>
          <w:noProof/>
          <w:sz w:val="28"/>
          <w:szCs w:val="28"/>
        </w:rPr>
        <w:lastRenderedPageBreak/>
        <w:t>OUR AUDIENCE</w:t>
      </w:r>
    </w:p>
    <w:p w:rsidR="00B15A0F" w:rsidRDefault="00B15A0F" w:rsidP="00B15A0F">
      <w:pPr>
        <w:jc w:val="center"/>
        <w:rPr>
          <w:noProof/>
          <w:sz w:val="28"/>
          <w:szCs w:val="28"/>
        </w:rPr>
      </w:pPr>
    </w:p>
    <w:p w:rsidR="00B15A0F" w:rsidRDefault="007E276C" w:rsidP="00B15A0F">
      <w:pPr>
        <w:rPr>
          <w:noProof/>
        </w:rPr>
      </w:pPr>
      <w:r>
        <w:rPr>
          <w:noProof/>
        </w:rPr>
        <w:t xml:space="preserve">The Fall Festival attracts hundreds of attendees from not only Chester but the surrounding areas.  Based on post-event follow up, we have determined that our audience is made up </w:t>
      </w:r>
      <w:r w:rsidR="001E3E96">
        <w:rPr>
          <w:noProof/>
        </w:rPr>
        <w:t xml:space="preserve">primarily of women ages 25-55 with children at home (she is a heavy consumer of mommy needs and a frequent poster on social media sites), </w:t>
      </w:r>
      <w:r>
        <w:rPr>
          <w:noProof/>
        </w:rPr>
        <w:t>families</w:t>
      </w:r>
      <w:r w:rsidR="001E3E96">
        <w:rPr>
          <w:noProof/>
        </w:rPr>
        <w:t xml:space="preserve">, seniors (enjoying their retirement and sharing word of mouth memories of their outings with their friends), couples, friends enjoying a “girls day” </w:t>
      </w:r>
      <w:r>
        <w:rPr>
          <w:noProof/>
        </w:rPr>
        <w:t xml:space="preserve">and </w:t>
      </w:r>
      <w:r w:rsidR="001E3E96">
        <w:rPr>
          <w:noProof/>
        </w:rPr>
        <w:t xml:space="preserve">the ever popular craft show </w:t>
      </w:r>
      <w:r w:rsidR="001E3E96" w:rsidRPr="001E3E96">
        <w:rPr>
          <w:noProof/>
        </w:rPr>
        <w:t>aficionado</w:t>
      </w:r>
      <w:r w:rsidR="001E3E96">
        <w:rPr>
          <w:noProof/>
        </w:rPr>
        <w:t xml:space="preserve">.  There common interests include recreation, education, home décor, food and cooking. They value a family atmosphere and expect a high-quality experience. </w:t>
      </w:r>
    </w:p>
    <w:p w:rsidR="001E3E96" w:rsidRDefault="001E3E96" w:rsidP="00B15A0F">
      <w:pPr>
        <w:rPr>
          <w:noProof/>
        </w:rPr>
      </w:pPr>
      <w:r>
        <w:rPr>
          <w:noProof/>
        </w:rPr>
        <w:t>In addition to these groups, we have dads, antiquers, refurbishers, junkers and bargain hunters. Dads are typically “along for the ride” and prefer to watch rather than participate in activities.  This means there is ample oportunity to chat and build a relationship with him or offer a promotion that will catch his attention.  These men will make a beeline to a booth showcasing technology, home improvement products, gadgets</w:t>
      </w:r>
      <w:r w:rsidR="00EF44EF">
        <w:rPr>
          <w:noProof/>
        </w:rPr>
        <w:t xml:space="preserve">, food and other manly things.  </w:t>
      </w:r>
    </w:p>
    <w:p w:rsidR="00EF44EF" w:rsidRDefault="00EF44EF" w:rsidP="00B15A0F">
      <w:pPr>
        <w:rPr>
          <w:noProof/>
        </w:rPr>
      </w:pPr>
      <w:r>
        <w:rPr>
          <w:noProof/>
        </w:rPr>
        <w:t>Festival goers like seeing the”oldie but goodie” vendors who return every year.</w:t>
      </w:r>
    </w:p>
    <w:p w:rsidR="005E3DB7" w:rsidRDefault="00244571" w:rsidP="00B15A0F">
      <w:r>
        <w:rPr>
          <w:noProof/>
        </w:rPr>
        <w:drawing>
          <wp:anchor distT="0" distB="0" distL="114300" distR="114300" simplePos="0" relativeHeight="251670528" behindDoc="0" locked="0" layoutInCell="1" allowOverlap="1">
            <wp:simplePos x="0" y="0"/>
            <wp:positionH relativeFrom="margin">
              <wp:align>right</wp:align>
            </wp:positionH>
            <wp:positionV relativeFrom="page">
              <wp:posOffset>4290060</wp:posOffset>
            </wp:positionV>
            <wp:extent cx="2093595" cy="1295400"/>
            <wp:effectExtent l="0" t="0" r="1905" b="0"/>
            <wp:wrapSquare wrapText="bothSides"/>
            <wp:docPr id="20" name="Picture 20" descr="At Gainesville's GLAM Craft Show, Novice And Experienced Artists Sell Wares  – WUFT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t Gainesville's GLAM Craft Show, Novice And Experienced Artists Sell Wares  – WUFT New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359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simplePos x="0" y="0"/>
            <wp:positionH relativeFrom="margin">
              <wp:posOffset>87532</wp:posOffset>
            </wp:positionH>
            <wp:positionV relativeFrom="margin">
              <wp:align>center</wp:align>
            </wp:positionV>
            <wp:extent cx="2080260" cy="1289050"/>
            <wp:effectExtent l="0" t="0" r="0" b="6350"/>
            <wp:wrapSquare wrapText="bothSides"/>
            <wp:docPr id="19" name="Picture 19" descr="Doing Craft Shows: Simple Tips to Make Your Experience Successful |  Handmade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ing Craft Shows: Simple Tips to Make Your Experience Successful |  Handmade Busines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0260" cy="1289050"/>
                    </a:xfrm>
                    <a:prstGeom prst="rect">
                      <a:avLst/>
                    </a:prstGeom>
                    <a:noFill/>
                    <a:ln>
                      <a:noFill/>
                    </a:ln>
                  </pic:spPr>
                </pic:pic>
              </a:graphicData>
            </a:graphic>
            <wp14:sizeRelH relativeFrom="margin">
              <wp14:pctWidth>0</wp14:pctWidth>
            </wp14:sizeRelH>
          </wp:anchor>
        </w:drawing>
      </w:r>
      <w:r w:rsidR="005E3DB7" w:rsidRPr="005E3DB7">
        <w:t xml:space="preserve">  </w:t>
      </w:r>
      <w:r w:rsidR="005E3DB7" w:rsidRPr="005E3DB7">
        <w:rPr>
          <w:noProof/>
        </w:rPr>
        <w:t xml:space="preserve"> </w:t>
      </w:r>
      <w:r w:rsidR="005E3DB7" w:rsidRPr="005E3DB7">
        <w:t xml:space="preserve"> </w:t>
      </w:r>
    </w:p>
    <w:p w:rsidR="00244571" w:rsidRDefault="00244571" w:rsidP="00B15A0F"/>
    <w:p w:rsidR="00244571" w:rsidRDefault="00244571" w:rsidP="00B15A0F"/>
    <w:p w:rsidR="00244571" w:rsidRDefault="00244571" w:rsidP="00B15A0F"/>
    <w:p w:rsidR="00244571" w:rsidRDefault="00244571" w:rsidP="00B15A0F"/>
    <w:p w:rsidR="00244571" w:rsidRDefault="002002A6" w:rsidP="00B15A0F">
      <w:r>
        <w:rPr>
          <w:noProof/>
        </w:rPr>
        <w:drawing>
          <wp:anchor distT="0" distB="0" distL="114300" distR="114300" simplePos="0" relativeHeight="251672576" behindDoc="0" locked="0" layoutInCell="1" allowOverlap="1">
            <wp:simplePos x="0" y="0"/>
            <wp:positionH relativeFrom="margin">
              <wp:posOffset>509905</wp:posOffset>
            </wp:positionH>
            <wp:positionV relativeFrom="page">
              <wp:posOffset>5796915</wp:posOffset>
            </wp:positionV>
            <wp:extent cx="1693545" cy="1236345"/>
            <wp:effectExtent l="0" t="0" r="1905" b="1905"/>
            <wp:wrapSquare wrapText="bothSides"/>
            <wp:docPr id="21" name="Picture 21" descr="100 Ideas for a Family Fall Festival from Children's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0 Ideas for a Family Fall Festival from Children's Ministr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3545" cy="1236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simplePos x="0" y="0"/>
            <wp:positionH relativeFrom="margin">
              <wp:posOffset>3721491</wp:posOffset>
            </wp:positionH>
            <wp:positionV relativeFrom="page">
              <wp:posOffset>5796524</wp:posOffset>
            </wp:positionV>
            <wp:extent cx="1576705" cy="1277620"/>
            <wp:effectExtent l="0" t="0" r="4445" b="0"/>
            <wp:wrapSquare wrapText="bothSides"/>
            <wp:docPr id="23" name="Picture 23" descr="Older Adults - Our Services - Jewish Family &amp; Children's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lder Adults - Our Services - Jewish Family &amp; Children's Servi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6705" cy="1277620"/>
                    </a:xfrm>
                    <a:prstGeom prst="rect">
                      <a:avLst/>
                    </a:prstGeom>
                    <a:noFill/>
                    <a:ln>
                      <a:noFill/>
                    </a:ln>
                  </pic:spPr>
                </pic:pic>
              </a:graphicData>
            </a:graphic>
            <wp14:sizeRelV relativeFrom="margin">
              <wp14:pctHeight>0</wp14:pctHeight>
            </wp14:sizeRelV>
          </wp:anchor>
        </w:drawing>
      </w:r>
    </w:p>
    <w:p w:rsidR="00244571" w:rsidRDefault="002002A6" w:rsidP="00B15A0F">
      <w:r>
        <w:rPr>
          <w:noProof/>
        </w:rPr>
        <w:drawing>
          <wp:anchor distT="0" distB="0" distL="114300" distR="114300" simplePos="0" relativeHeight="251677696" behindDoc="0" locked="0" layoutInCell="1" allowOverlap="1">
            <wp:simplePos x="0" y="0"/>
            <wp:positionH relativeFrom="margin">
              <wp:align>left</wp:align>
            </wp:positionH>
            <wp:positionV relativeFrom="page">
              <wp:posOffset>7297420</wp:posOffset>
            </wp:positionV>
            <wp:extent cx="1254125" cy="1834515"/>
            <wp:effectExtent l="0" t="0" r="3175" b="0"/>
            <wp:wrapSquare wrapText="bothSides"/>
            <wp:docPr id="7" name="Picture 7" descr="Image may contain: 1 person, standing and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1 person, standing and ha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4125" cy="1834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simplePos x="0" y="0"/>
            <wp:positionH relativeFrom="margin">
              <wp:align>right</wp:align>
            </wp:positionH>
            <wp:positionV relativeFrom="page">
              <wp:posOffset>7297420</wp:posOffset>
            </wp:positionV>
            <wp:extent cx="1348105" cy="1805305"/>
            <wp:effectExtent l="0" t="0" r="4445" b="4445"/>
            <wp:wrapSquare wrapText="bothSides"/>
            <wp:docPr id="24" name="Picture 24" descr="Image may contain: one or more people, people standing, hat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one or more people, people standing, hat and outdoo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48105" cy="18053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4571" w:rsidRDefault="00244571" w:rsidP="00B15A0F"/>
    <w:p w:rsidR="00244571" w:rsidRDefault="00244571" w:rsidP="00B15A0F"/>
    <w:p w:rsidR="00244571" w:rsidRDefault="00244571" w:rsidP="00B15A0F"/>
    <w:p w:rsidR="00244571" w:rsidRDefault="002002A6" w:rsidP="00B15A0F">
      <w:r>
        <w:rPr>
          <w:noProof/>
        </w:rPr>
        <w:drawing>
          <wp:anchor distT="0" distB="0" distL="114300" distR="114300" simplePos="0" relativeHeight="251673600" behindDoc="0" locked="0" layoutInCell="1" allowOverlap="1">
            <wp:simplePos x="0" y="0"/>
            <wp:positionH relativeFrom="page">
              <wp:align>center</wp:align>
            </wp:positionH>
            <wp:positionV relativeFrom="page">
              <wp:posOffset>7144043</wp:posOffset>
            </wp:positionV>
            <wp:extent cx="1629410" cy="1256665"/>
            <wp:effectExtent l="0" t="0" r="8890" b="635"/>
            <wp:wrapSquare wrapText="bothSides"/>
            <wp:docPr id="22" name="Picture 22" descr="Quercus Design: Taste of Bar Harbor | Craft show booths, Craft fair booth  display, Craft b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ercus Design: Taste of Bar Harbor | Craft show booths, Craft fair booth  display, Craft booth"/>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29410"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44571" w:rsidRDefault="00244571" w:rsidP="00B15A0F"/>
    <w:p w:rsidR="002002A6" w:rsidRDefault="002002A6" w:rsidP="000151AF">
      <w:pPr>
        <w:jc w:val="center"/>
        <w:rPr>
          <w:sz w:val="28"/>
          <w:szCs w:val="28"/>
        </w:rPr>
      </w:pPr>
    </w:p>
    <w:p w:rsidR="002002A6" w:rsidRDefault="002002A6" w:rsidP="000151AF">
      <w:pPr>
        <w:jc w:val="center"/>
        <w:rPr>
          <w:sz w:val="28"/>
          <w:szCs w:val="28"/>
        </w:rPr>
      </w:pPr>
    </w:p>
    <w:p w:rsidR="002002A6" w:rsidRDefault="002002A6" w:rsidP="000151AF">
      <w:pPr>
        <w:jc w:val="center"/>
        <w:rPr>
          <w:sz w:val="28"/>
          <w:szCs w:val="28"/>
        </w:rPr>
      </w:pPr>
    </w:p>
    <w:p w:rsidR="002002A6" w:rsidRDefault="002002A6" w:rsidP="000151AF">
      <w:pPr>
        <w:jc w:val="center"/>
        <w:rPr>
          <w:sz w:val="28"/>
          <w:szCs w:val="28"/>
        </w:rPr>
      </w:pPr>
    </w:p>
    <w:p w:rsidR="00244571" w:rsidRDefault="000151AF" w:rsidP="000151AF">
      <w:pPr>
        <w:jc w:val="center"/>
        <w:rPr>
          <w:sz w:val="28"/>
          <w:szCs w:val="28"/>
        </w:rPr>
      </w:pPr>
      <w:r>
        <w:rPr>
          <w:sz w:val="28"/>
          <w:szCs w:val="28"/>
        </w:rPr>
        <w:lastRenderedPageBreak/>
        <w:t>MARKETING PLAN</w:t>
      </w:r>
    </w:p>
    <w:p w:rsidR="000151AF" w:rsidRDefault="000151AF" w:rsidP="000151AF">
      <w:pPr>
        <w:jc w:val="center"/>
        <w:rPr>
          <w:sz w:val="28"/>
          <w:szCs w:val="28"/>
        </w:rPr>
      </w:pPr>
    </w:p>
    <w:p w:rsidR="000151AF" w:rsidRDefault="000151AF" w:rsidP="000151AF">
      <w:r>
        <w:t xml:space="preserve">The Fall Festival information will be available on our website, </w:t>
      </w:r>
      <w:hyperlink r:id="rId35" w:history="1">
        <w:r w:rsidRPr="00402F84">
          <w:rPr>
            <w:rStyle w:val="Hyperlink"/>
          </w:rPr>
          <w:t>www.chesterill.com</w:t>
        </w:r>
      </w:hyperlink>
      <w:r>
        <w:t>. Thirty (30) days prior to the festival we will begin listing sponsors and vendors on the website.</w:t>
      </w:r>
    </w:p>
    <w:p w:rsidR="00395A71" w:rsidRDefault="00395A71" w:rsidP="000151AF">
      <w:r>
        <w:t>We are able to reach over 8000 with our Facebook pages.  We will share your sponsorship gift on our pages and we will share a business info post for each of our sponsors beginning thirty (30) days prior to the event.</w:t>
      </w:r>
    </w:p>
    <w:p w:rsidR="00395A71" w:rsidRDefault="00395A71" w:rsidP="000151AF">
      <w:r>
        <w:t>Targeted email will be shared with vendors, businesses, volunteers, etc.</w:t>
      </w:r>
    </w:p>
    <w:p w:rsidR="00395A71" w:rsidRDefault="00395A71" w:rsidP="000151AF">
      <w:r>
        <w:t>We will distribute flyers across Randolph County, Illinois and Perry County, Missouri.</w:t>
      </w:r>
    </w:p>
    <w:p w:rsidR="00395A71" w:rsidRDefault="00395A71" w:rsidP="000151AF">
      <w:r>
        <w:t>We will advertise with the following print media agencies: the County Journal, the Perryville Republic Monitor and the North County News.</w:t>
      </w:r>
    </w:p>
    <w:p w:rsidR="00395A71" w:rsidRDefault="00395A71" w:rsidP="00395A71">
      <w:r>
        <w:t>We will share press releases with the following: the County Journal, the Perryville Republic Monitor, the North County News, SunTimes News and KSGM.</w:t>
      </w:r>
    </w:p>
    <w:p w:rsidR="00395A71" w:rsidRDefault="002002A6" w:rsidP="00395A71">
      <w:r>
        <w:rPr>
          <w:noProof/>
        </w:rPr>
        <w:drawing>
          <wp:inline distT="0" distB="0" distL="0" distR="0" wp14:anchorId="0850F492" wp14:editId="24C34C26">
            <wp:extent cx="5715000" cy="3175000"/>
            <wp:effectExtent l="0" t="0" r="0" b="6350"/>
            <wp:docPr id="27" name="Picture 27" descr="Marketing Plan Definition – What Is A Marketing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rketing Plan Definition – What Is A Marketing Plan? |"/>
                    <pic:cNvPicPr>
                      <a:picLocks noChangeAspect="1" noChangeArrowheads="1"/>
                    </pic:cNvPicPr>
                  </pic:nvPicPr>
                  <pic:blipFill>
                    <a:blip r:embed="rId36">
                      <a:duotone>
                        <a:prstClr val="black"/>
                        <a:srgbClr val="006666">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5715000" cy="3175000"/>
                    </a:xfrm>
                    <a:prstGeom prst="rect">
                      <a:avLst/>
                    </a:prstGeom>
                    <a:noFill/>
                    <a:ln>
                      <a:noFill/>
                    </a:ln>
                  </pic:spPr>
                </pic:pic>
              </a:graphicData>
            </a:graphic>
          </wp:inline>
        </w:drawing>
      </w:r>
    </w:p>
    <w:p w:rsidR="00D75E69" w:rsidRDefault="00D75E69" w:rsidP="00395A71"/>
    <w:p w:rsidR="00D75E69" w:rsidRDefault="00D75E69" w:rsidP="00395A71"/>
    <w:p w:rsidR="00D75E69" w:rsidRDefault="00D75E69" w:rsidP="00395A71"/>
    <w:p w:rsidR="00D75E69" w:rsidRDefault="00D75E69" w:rsidP="00395A71"/>
    <w:p w:rsidR="005B087C" w:rsidRDefault="005B087C" w:rsidP="00D75E69">
      <w:pPr>
        <w:jc w:val="center"/>
      </w:pPr>
    </w:p>
    <w:p w:rsidR="00D75E69" w:rsidRDefault="00D75E69" w:rsidP="00D75E69">
      <w:pPr>
        <w:jc w:val="center"/>
        <w:rPr>
          <w:sz w:val="28"/>
          <w:szCs w:val="28"/>
        </w:rPr>
      </w:pPr>
      <w:r>
        <w:rPr>
          <w:sz w:val="28"/>
          <w:szCs w:val="28"/>
        </w:rPr>
        <w:lastRenderedPageBreak/>
        <w:t>LEVELS OF SPONSORSHIP</w:t>
      </w:r>
    </w:p>
    <w:p w:rsidR="00D75E69" w:rsidRDefault="00D75E69" w:rsidP="00D75E69">
      <w:pPr>
        <w:jc w:val="center"/>
        <w:rPr>
          <w:sz w:val="28"/>
          <w:szCs w:val="28"/>
        </w:rPr>
      </w:pPr>
    </w:p>
    <w:p w:rsidR="00D75E69" w:rsidRDefault="00D75E69" w:rsidP="00D75E69">
      <w:r w:rsidRPr="00D75E69">
        <w:rPr>
          <w:b/>
          <w:u w:val="single"/>
        </w:rPr>
        <w:t xml:space="preserve">KID ZONE </w:t>
      </w:r>
      <w:r>
        <w:tab/>
        <w:t>We hope to have sponsors for each activity in the KID ZONE which will make every activity or event there FREE</w:t>
      </w:r>
      <w:r w:rsidR="00960C77">
        <w:t xml:space="preserve"> for</w:t>
      </w:r>
      <w:r>
        <w:t xml:space="preserve"> the kids.</w:t>
      </w:r>
    </w:p>
    <w:p w:rsidR="00960C77" w:rsidRPr="00D75E69" w:rsidRDefault="00960C77" w:rsidP="00D75E69">
      <w:pPr>
        <w:rPr>
          <w:u w:val="single"/>
        </w:rPr>
      </w:pPr>
    </w:p>
    <w:p w:rsidR="007932DA" w:rsidRDefault="00D75E69" w:rsidP="00D75E69">
      <w:r>
        <w:t>GOLDEN PUMPKIN</w:t>
      </w:r>
      <w:r>
        <w:tab/>
      </w:r>
      <w:r w:rsidR="00BC2A17">
        <w:tab/>
      </w:r>
      <w:r>
        <w:t>$200</w:t>
      </w:r>
      <w:r>
        <w:tab/>
        <w:t xml:space="preserve">Your business name will be displayed as the sponsor of one </w:t>
      </w:r>
      <w:r w:rsidR="00BC2A17">
        <w:tab/>
      </w:r>
      <w:r w:rsidR="00BC2A17">
        <w:tab/>
      </w:r>
      <w:r w:rsidR="00BC2A17">
        <w:tab/>
      </w:r>
      <w:r w:rsidR="00BC2A17">
        <w:tab/>
      </w:r>
      <w:r w:rsidR="00BC2A17">
        <w:tab/>
      </w:r>
      <w:r>
        <w:t xml:space="preserve">of the inflatables. </w:t>
      </w:r>
      <w:r w:rsidR="007932DA">
        <w:t xml:space="preserve">Space allows us to </w:t>
      </w:r>
      <w:r>
        <w:t>have 4 inflatables</w:t>
      </w:r>
      <w:r w:rsidR="00BC2A17">
        <w:t>.</w:t>
      </w:r>
    </w:p>
    <w:p w:rsidR="00D75E69" w:rsidRDefault="00D75E69" w:rsidP="00D75E69">
      <w:r>
        <w:t>SILVER GOURD</w:t>
      </w:r>
      <w:r>
        <w:tab/>
      </w:r>
      <w:r>
        <w:tab/>
      </w:r>
      <w:r w:rsidR="00BC2A17">
        <w:tab/>
      </w:r>
      <w:r>
        <w:t>$100</w:t>
      </w:r>
      <w:r>
        <w:tab/>
        <w:t xml:space="preserve">Your sponsorship will cover the cost of a carnival game and </w:t>
      </w:r>
      <w:r w:rsidR="00BC2A17">
        <w:tab/>
      </w:r>
      <w:r w:rsidR="00BC2A17">
        <w:tab/>
      </w:r>
      <w:r w:rsidR="00BC2A17">
        <w:tab/>
      </w:r>
      <w:r w:rsidR="00BC2A17">
        <w:tab/>
      </w:r>
      <w:r w:rsidR="00BC2A17">
        <w:tab/>
      </w:r>
      <w:r>
        <w:t xml:space="preserve">the prizes needed to operate it. Your name will be displayed </w:t>
      </w:r>
      <w:r w:rsidR="00BC2A17">
        <w:tab/>
      </w:r>
      <w:r w:rsidR="00BC2A17">
        <w:tab/>
      </w:r>
      <w:r w:rsidR="00BC2A17">
        <w:tab/>
      </w:r>
      <w:r w:rsidR="00BC2A17">
        <w:tab/>
      </w:r>
      <w:r w:rsidR="00BC2A17">
        <w:tab/>
      </w:r>
      <w:r>
        <w:t>as the sponsor.</w:t>
      </w:r>
    </w:p>
    <w:p w:rsidR="007932DA" w:rsidRDefault="007932DA" w:rsidP="00D75E69">
      <w:r>
        <w:t>BRONZE SQUASH</w:t>
      </w:r>
      <w:r>
        <w:tab/>
      </w:r>
      <w:r w:rsidR="00BC2A17">
        <w:tab/>
      </w:r>
      <w:r>
        <w:t>$ 50</w:t>
      </w:r>
      <w:r>
        <w:tab/>
        <w:t xml:space="preserve">This level of sponsorship gets your business name on the </w:t>
      </w:r>
      <w:r w:rsidR="00BC2A17">
        <w:tab/>
      </w:r>
      <w:r w:rsidR="00BC2A17">
        <w:tab/>
      </w:r>
      <w:r w:rsidR="00BC2A17">
        <w:tab/>
      </w:r>
      <w:r w:rsidR="00BC2A17">
        <w:tab/>
      </w:r>
      <w:r w:rsidR="00BC2A17">
        <w:tab/>
      </w:r>
      <w:r>
        <w:t xml:space="preserve">Kid </w:t>
      </w:r>
      <w:r w:rsidR="00BC2A17">
        <w:t>Zone Sponsor</w:t>
      </w:r>
      <w:r>
        <w:t xml:space="preserve"> </w:t>
      </w:r>
      <w:r w:rsidR="00BC2A17">
        <w:t>Board</w:t>
      </w:r>
      <w:r>
        <w:t xml:space="preserve">.  Your contribution will assist with </w:t>
      </w:r>
      <w:r w:rsidR="00BC2A17">
        <w:tab/>
      </w:r>
      <w:r w:rsidR="00BC2A17">
        <w:tab/>
      </w:r>
      <w:r w:rsidR="00BC2A17">
        <w:tab/>
      </w:r>
      <w:r w:rsidR="00BC2A17">
        <w:tab/>
      </w:r>
      <w:r w:rsidR="00BC2A17">
        <w:tab/>
      </w:r>
      <w:r>
        <w:t xml:space="preserve">the cost of prizes and any inflatables or games not </w:t>
      </w:r>
      <w:r w:rsidR="00BC2A17">
        <w:tab/>
      </w:r>
      <w:r w:rsidR="00BC2A17">
        <w:tab/>
      </w:r>
      <w:r w:rsidR="00BC2A17">
        <w:tab/>
      </w:r>
      <w:r w:rsidR="00BC2A17">
        <w:tab/>
      </w:r>
      <w:r w:rsidR="00BC2A17">
        <w:tab/>
      </w:r>
      <w:r w:rsidR="00BC2A17">
        <w:tab/>
      </w:r>
      <w:r>
        <w:t>sponsored.</w:t>
      </w:r>
    </w:p>
    <w:p w:rsidR="00BC2A17" w:rsidRDefault="00BC2A17" w:rsidP="00D75E69">
      <w:r>
        <w:t>HARVEST SPONSOR</w:t>
      </w:r>
      <w:r>
        <w:tab/>
      </w:r>
      <w:r>
        <w:tab/>
        <w:t>$150</w:t>
      </w:r>
      <w:r>
        <w:tab/>
        <w:t xml:space="preserve">A VIP sponsorship for businesses. This sponsorship includes </w:t>
      </w:r>
      <w:r>
        <w:tab/>
      </w:r>
      <w:r>
        <w:tab/>
      </w:r>
      <w:r>
        <w:tab/>
      </w:r>
      <w:r>
        <w:tab/>
      </w:r>
      <w:r>
        <w:tab/>
        <w:t xml:space="preserve">a 3’ H x </w:t>
      </w:r>
      <w:r>
        <w:tab/>
        <w:t xml:space="preserve">4’w mesh banner, with your logo, to be displayed at </w:t>
      </w:r>
      <w:r>
        <w:tab/>
      </w:r>
      <w:r>
        <w:tab/>
      </w:r>
      <w:r>
        <w:tab/>
      </w:r>
      <w:r>
        <w:tab/>
      </w:r>
      <w:r>
        <w:tab/>
        <w:t xml:space="preserve">the information tent. </w:t>
      </w:r>
    </w:p>
    <w:p w:rsidR="00BC2A17" w:rsidRDefault="00BC2A17" w:rsidP="00D75E69">
      <w:r>
        <w:t>PUMPKIN SPICE</w:t>
      </w:r>
      <w:r>
        <w:tab/>
        <w:t>SPONSOR</w:t>
      </w:r>
      <w:r>
        <w:tab/>
        <w:t>$100</w:t>
      </w:r>
      <w:r>
        <w:tab/>
        <w:t xml:space="preserve">For the business that is curious to see if this event is a good </w:t>
      </w:r>
      <w:r>
        <w:tab/>
      </w:r>
      <w:r>
        <w:tab/>
      </w:r>
      <w:r>
        <w:tab/>
      </w:r>
      <w:r>
        <w:tab/>
      </w:r>
      <w:r>
        <w:tab/>
        <w:t>fit for you.  A good budget fit.</w:t>
      </w:r>
    </w:p>
    <w:p w:rsidR="00BC2A17" w:rsidRDefault="00BC2A17" w:rsidP="00D75E69">
      <w:r>
        <w:t>STRAW HAT SPONSOR</w:t>
      </w:r>
      <w:r>
        <w:tab/>
      </w:r>
      <w:r>
        <w:tab/>
        <w:t>$ 50</w:t>
      </w:r>
      <w:r>
        <w:tab/>
        <w:t xml:space="preserve">This level of sponsorship is good for the business or </w:t>
      </w:r>
      <w:r>
        <w:tab/>
      </w:r>
      <w:r>
        <w:tab/>
      </w:r>
      <w:r>
        <w:tab/>
      </w:r>
      <w:r>
        <w:tab/>
      </w:r>
      <w:r>
        <w:tab/>
      </w:r>
      <w:r>
        <w:tab/>
        <w:t xml:space="preserve">organization that wants to be associated with the event and </w:t>
      </w:r>
      <w:r>
        <w:tab/>
      </w:r>
      <w:r>
        <w:tab/>
      </w:r>
      <w:r>
        <w:tab/>
      </w:r>
      <w:r>
        <w:tab/>
      </w:r>
      <w:r>
        <w:tab/>
        <w:t>get their name out he community.</w:t>
      </w:r>
    </w:p>
    <w:p w:rsidR="00BC2A17" w:rsidRDefault="00960C77" w:rsidP="00D75E69">
      <w:r>
        <w:t>PITCHFORK SPONSOR</w:t>
      </w:r>
      <w:r>
        <w:tab/>
      </w:r>
      <w:r>
        <w:tab/>
        <w:t>$25</w:t>
      </w:r>
      <w:r>
        <w:tab/>
        <w:t xml:space="preserve">This level of sponsorship is for individuals and families that </w:t>
      </w:r>
      <w:r>
        <w:tab/>
      </w:r>
      <w:r>
        <w:tab/>
      </w:r>
      <w:r>
        <w:tab/>
      </w:r>
      <w:r>
        <w:tab/>
      </w:r>
      <w:r>
        <w:tab/>
        <w:t xml:space="preserve">want to “pitch” in and help support the event and the </w:t>
      </w:r>
      <w:r>
        <w:tab/>
      </w:r>
      <w:r>
        <w:tab/>
      </w:r>
      <w:r>
        <w:tab/>
      </w:r>
      <w:r>
        <w:tab/>
      </w:r>
      <w:r>
        <w:tab/>
      </w:r>
      <w:r>
        <w:tab/>
        <w:t>community.</w:t>
      </w:r>
    </w:p>
    <w:p w:rsidR="002002A6" w:rsidRDefault="002002A6" w:rsidP="002002A6">
      <w:pPr>
        <w:spacing w:after="0"/>
      </w:pPr>
      <w:r>
        <w:t>Our sponsors will all be listed on the On-Site Sponsor Board.</w:t>
      </w:r>
    </w:p>
    <w:p w:rsidR="002002A6" w:rsidRDefault="002002A6" w:rsidP="002002A6">
      <w:pPr>
        <w:spacing w:after="0"/>
      </w:pPr>
      <w:r>
        <w:t xml:space="preserve">Golden Pumpkin, Silver Gourd and Harvest Sponsors will receive stage mentions throughout the day.  </w:t>
      </w:r>
    </w:p>
    <w:p w:rsidR="002002A6" w:rsidRDefault="002002A6" w:rsidP="002002A6">
      <w:pPr>
        <w:spacing w:after="0"/>
      </w:pPr>
      <w:r>
        <w:t>Golden Pumpkin and Harvest Sponsors may display free standing banners on site with placement approval.</w:t>
      </w:r>
    </w:p>
    <w:p w:rsidR="002002A6" w:rsidRDefault="002002A6" w:rsidP="002002A6">
      <w:pPr>
        <w:spacing w:after="0"/>
      </w:pPr>
      <w:r>
        <w:t>Sponsors may submit a logo to be printed on our maps and schedules.  This logo must be received by August 20, 2021</w:t>
      </w:r>
    </w:p>
    <w:p w:rsidR="00960C77" w:rsidRPr="002002A6" w:rsidRDefault="00960C77" w:rsidP="00960C77">
      <w:pPr>
        <w:jc w:val="center"/>
        <w:rPr>
          <w:sz w:val="28"/>
          <w:szCs w:val="28"/>
        </w:rPr>
      </w:pPr>
      <w:r w:rsidRPr="002002A6">
        <w:rPr>
          <w:sz w:val="28"/>
          <w:szCs w:val="28"/>
        </w:rPr>
        <w:t>CONTACT INFORMATION</w:t>
      </w:r>
    </w:p>
    <w:p w:rsidR="00960C77" w:rsidRPr="002002A6" w:rsidRDefault="00960C77" w:rsidP="00960C77">
      <w:pPr>
        <w:jc w:val="center"/>
        <w:rPr>
          <w:sz w:val="24"/>
          <w:szCs w:val="24"/>
        </w:rPr>
      </w:pPr>
      <w:r w:rsidRPr="002002A6">
        <w:rPr>
          <w:sz w:val="24"/>
          <w:szCs w:val="24"/>
        </w:rPr>
        <w:t>For additional information regarding sponsorship opportunities, please contact:</w:t>
      </w:r>
    </w:p>
    <w:p w:rsidR="00960C77" w:rsidRPr="002002A6" w:rsidRDefault="00960C77" w:rsidP="00960C77">
      <w:pPr>
        <w:spacing w:after="0"/>
        <w:jc w:val="center"/>
        <w:rPr>
          <w:sz w:val="24"/>
          <w:szCs w:val="24"/>
        </w:rPr>
      </w:pPr>
      <w:r w:rsidRPr="002002A6">
        <w:rPr>
          <w:sz w:val="24"/>
          <w:szCs w:val="24"/>
        </w:rPr>
        <w:t>Patti Carter</w:t>
      </w:r>
    </w:p>
    <w:p w:rsidR="00960C77" w:rsidRPr="002002A6" w:rsidRDefault="00960C77" w:rsidP="00960C77">
      <w:pPr>
        <w:spacing w:after="0"/>
        <w:jc w:val="center"/>
        <w:rPr>
          <w:sz w:val="24"/>
          <w:szCs w:val="24"/>
        </w:rPr>
      </w:pPr>
      <w:r w:rsidRPr="002002A6">
        <w:rPr>
          <w:sz w:val="24"/>
          <w:szCs w:val="24"/>
        </w:rPr>
        <w:t>City of Chester, Recreation Director</w:t>
      </w:r>
    </w:p>
    <w:p w:rsidR="00960C77" w:rsidRPr="002002A6" w:rsidRDefault="00960C77" w:rsidP="00960C77">
      <w:pPr>
        <w:jc w:val="center"/>
        <w:rPr>
          <w:sz w:val="24"/>
          <w:szCs w:val="24"/>
        </w:rPr>
      </w:pPr>
      <w:r w:rsidRPr="002002A6">
        <w:rPr>
          <w:sz w:val="24"/>
          <w:szCs w:val="24"/>
        </w:rPr>
        <w:t xml:space="preserve">(618) 826-1430 </w:t>
      </w:r>
      <w:r w:rsidRPr="002002A6">
        <w:rPr>
          <w:rFonts w:cstheme="minorHAnsi"/>
          <w:sz w:val="24"/>
          <w:szCs w:val="24"/>
        </w:rPr>
        <w:t>●</w:t>
      </w:r>
      <w:r w:rsidRPr="002002A6">
        <w:rPr>
          <w:sz w:val="24"/>
          <w:szCs w:val="24"/>
        </w:rPr>
        <w:t xml:space="preserve"> </w:t>
      </w:r>
      <w:hyperlink r:id="rId37" w:history="1">
        <w:r w:rsidRPr="002002A6">
          <w:rPr>
            <w:rStyle w:val="Hyperlink"/>
            <w:sz w:val="24"/>
            <w:szCs w:val="24"/>
          </w:rPr>
          <w:t>chesterrecreation@chesterill.com</w:t>
        </w:r>
      </w:hyperlink>
      <w:r w:rsidRPr="002002A6">
        <w:rPr>
          <w:sz w:val="24"/>
          <w:szCs w:val="24"/>
        </w:rPr>
        <w:t xml:space="preserve"> </w:t>
      </w:r>
      <w:r w:rsidRPr="002002A6">
        <w:rPr>
          <w:rFonts w:cstheme="minorHAnsi"/>
          <w:sz w:val="24"/>
          <w:szCs w:val="24"/>
        </w:rPr>
        <w:t>●</w:t>
      </w:r>
      <w:r w:rsidRPr="002002A6">
        <w:rPr>
          <w:sz w:val="24"/>
          <w:szCs w:val="24"/>
        </w:rPr>
        <w:t xml:space="preserve"> www.chesterill.com</w:t>
      </w:r>
    </w:p>
    <w:p w:rsidR="00652632" w:rsidRPr="00652632" w:rsidRDefault="00652632" w:rsidP="00652632">
      <w:pPr>
        <w:jc w:val="center"/>
        <w:rPr>
          <w:b/>
          <w:u w:val="single"/>
        </w:rPr>
      </w:pPr>
      <w:bookmarkStart w:id="0" w:name="_GoBack"/>
      <w:r w:rsidRPr="00652632">
        <w:rPr>
          <w:b/>
          <w:noProof/>
          <w:u w:val="single"/>
        </w:rPr>
        <w:lastRenderedPageBreak/>
        <w:t>SPONSOR REGISTRATION</w:t>
      </w:r>
    </w:p>
    <w:tbl>
      <w:tblPr>
        <w:tblStyle w:val="TableGrid"/>
        <w:tblpPr w:leftFromText="180" w:rightFromText="180" w:vertAnchor="text" w:horzAnchor="margin" w:tblpY="-11"/>
        <w:tblW w:w="0" w:type="auto"/>
        <w:tblLayout w:type="fixed"/>
        <w:tblLook w:val="04A0" w:firstRow="1" w:lastRow="0" w:firstColumn="1" w:lastColumn="0" w:noHBand="0" w:noVBand="1"/>
      </w:tblPr>
      <w:tblGrid>
        <w:gridCol w:w="1975"/>
        <w:gridCol w:w="1800"/>
        <w:gridCol w:w="900"/>
        <w:gridCol w:w="1080"/>
        <w:gridCol w:w="900"/>
        <w:gridCol w:w="270"/>
        <w:gridCol w:w="2425"/>
      </w:tblGrid>
      <w:tr w:rsidR="00755F4E" w:rsidTr="00512D97">
        <w:tc>
          <w:tcPr>
            <w:tcW w:w="1975" w:type="dxa"/>
          </w:tcPr>
          <w:p w:rsidR="00755F4E" w:rsidRDefault="00755F4E" w:rsidP="00512D97">
            <w:r>
              <w:t>BUSINESS NAME</w:t>
            </w:r>
          </w:p>
        </w:tc>
        <w:tc>
          <w:tcPr>
            <w:tcW w:w="7375" w:type="dxa"/>
            <w:gridSpan w:val="6"/>
          </w:tcPr>
          <w:p w:rsidR="00755F4E" w:rsidRDefault="00755F4E" w:rsidP="00512D97"/>
        </w:tc>
      </w:tr>
      <w:tr w:rsidR="00755F4E" w:rsidTr="00512D97">
        <w:tc>
          <w:tcPr>
            <w:tcW w:w="1975" w:type="dxa"/>
          </w:tcPr>
          <w:p w:rsidR="00755F4E" w:rsidRDefault="00755F4E" w:rsidP="00512D97">
            <w:r>
              <w:t>CONTACT NAME</w:t>
            </w:r>
          </w:p>
        </w:tc>
        <w:tc>
          <w:tcPr>
            <w:tcW w:w="3780" w:type="dxa"/>
            <w:gridSpan w:val="3"/>
          </w:tcPr>
          <w:p w:rsidR="00755F4E" w:rsidRDefault="00755F4E" w:rsidP="00512D97"/>
        </w:tc>
        <w:tc>
          <w:tcPr>
            <w:tcW w:w="900" w:type="dxa"/>
          </w:tcPr>
          <w:p w:rsidR="00755F4E" w:rsidRDefault="00755F4E" w:rsidP="00512D97">
            <w:r>
              <w:t>PHONE</w:t>
            </w:r>
          </w:p>
        </w:tc>
        <w:tc>
          <w:tcPr>
            <w:tcW w:w="2695" w:type="dxa"/>
            <w:gridSpan w:val="2"/>
          </w:tcPr>
          <w:p w:rsidR="00755F4E" w:rsidRDefault="00755F4E" w:rsidP="00512D97"/>
        </w:tc>
      </w:tr>
      <w:tr w:rsidR="00755F4E" w:rsidTr="00512D97">
        <w:tc>
          <w:tcPr>
            <w:tcW w:w="1975" w:type="dxa"/>
          </w:tcPr>
          <w:p w:rsidR="00755F4E" w:rsidRDefault="00755F4E" w:rsidP="00512D97">
            <w:r>
              <w:t>ADDRESS</w:t>
            </w:r>
          </w:p>
        </w:tc>
        <w:tc>
          <w:tcPr>
            <w:tcW w:w="7375" w:type="dxa"/>
            <w:gridSpan w:val="6"/>
          </w:tcPr>
          <w:p w:rsidR="00755F4E" w:rsidRDefault="00755F4E" w:rsidP="00512D97"/>
        </w:tc>
      </w:tr>
      <w:tr w:rsidR="00755F4E" w:rsidTr="00512D97">
        <w:tc>
          <w:tcPr>
            <w:tcW w:w="1975" w:type="dxa"/>
          </w:tcPr>
          <w:p w:rsidR="00755F4E" w:rsidRDefault="00755F4E" w:rsidP="00512D97">
            <w:r>
              <w:t>CITY</w:t>
            </w:r>
          </w:p>
        </w:tc>
        <w:tc>
          <w:tcPr>
            <w:tcW w:w="1800" w:type="dxa"/>
          </w:tcPr>
          <w:p w:rsidR="00755F4E" w:rsidRDefault="00755F4E" w:rsidP="00512D97"/>
        </w:tc>
        <w:tc>
          <w:tcPr>
            <w:tcW w:w="900" w:type="dxa"/>
          </w:tcPr>
          <w:p w:rsidR="00755F4E" w:rsidRDefault="00755F4E" w:rsidP="00512D97">
            <w:r>
              <w:t>STATE</w:t>
            </w:r>
          </w:p>
        </w:tc>
        <w:tc>
          <w:tcPr>
            <w:tcW w:w="1080" w:type="dxa"/>
          </w:tcPr>
          <w:p w:rsidR="00755F4E" w:rsidRDefault="00755F4E" w:rsidP="00512D97"/>
        </w:tc>
        <w:tc>
          <w:tcPr>
            <w:tcW w:w="1170" w:type="dxa"/>
            <w:gridSpan w:val="2"/>
          </w:tcPr>
          <w:p w:rsidR="00755F4E" w:rsidRDefault="00755F4E" w:rsidP="00512D97">
            <w:r>
              <w:t>ZIP CODE</w:t>
            </w:r>
          </w:p>
        </w:tc>
        <w:tc>
          <w:tcPr>
            <w:tcW w:w="2425" w:type="dxa"/>
          </w:tcPr>
          <w:p w:rsidR="00755F4E" w:rsidRDefault="00755F4E" w:rsidP="00512D97"/>
        </w:tc>
      </w:tr>
      <w:tr w:rsidR="00755F4E" w:rsidTr="00512D97">
        <w:tc>
          <w:tcPr>
            <w:tcW w:w="1975" w:type="dxa"/>
          </w:tcPr>
          <w:p w:rsidR="00755F4E" w:rsidRDefault="00755F4E" w:rsidP="00512D97">
            <w:r>
              <w:t>EMAIL ADDRESS</w:t>
            </w:r>
          </w:p>
        </w:tc>
        <w:tc>
          <w:tcPr>
            <w:tcW w:w="7375" w:type="dxa"/>
            <w:gridSpan w:val="6"/>
          </w:tcPr>
          <w:p w:rsidR="00755F4E" w:rsidRDefault="00755F4E" w:rsidP="00512D97"/>
        </w:tc>
      </w:tr>
    </w:tbl>
    <w:p w:rsidR="00244571" w:rsidRDefault="00244571" w:rsidP="00B15A0F"/>
    <w:tbl>
      <w:tblPr>
        <w:tblStyle w:val="TableGrid"/>
        <w:tblW w:w="0" w:type="auto"/>
        <w:tblLook w:val="04A0" w:firstRow="1" w:lastRow="0" w:firstColumn="1" w:lastColumn="0" w:noHBand="0" w:noVBand="1"/>
      </w:tblPr>
      <w:tblGrid>
        <w:gridCol w:w="2996"/>
        <w:gridCol w:w="1319"/>
        <w:gridCol w:w="900"/>
      </w:tblGrid>
      <w:tr w:rsidR="00652632" w:rsidTr="00652632">
        <w:tc>
          <w:tcPr>
            <w:tcW w:w="2996" w:type="dxa"/>
          </w:tcPr>
          <w:p w:rsidR="00652632" w:rsidRDefault="00652632" w:rsidP="00652632">
            <w:pPr>
              <w:jc w:val="center"/>
            </w:pPr>
            <w:r>
              <w:t>LEVEL</w:t>
            </w:r>
          </w:p>
        </w:tc>
        <w:tc>
          <w:tcPr>
            <w:tcW w:w="1319" w:type="dxa"/>
          </w:tcPr>
          <w:p w:rsidR="00652632" w:rsidRDefault="00652632" w:rsidP="00652632">
            <w:pPr>
              <w:jc w:val="center"/>
            </w:pPr>
            <w:r>
              <w:t>AMOUNT</w:t>
            </w:r>
          </w:p>
        </w:tc>
        <w:tc>
          <w:tcPr>
            <w:tcW w:w="900" w:type="dxa"/>
          </w:tcPr>
          <w:p w:rsidR="00652632" w:rsidRDefault="00652632" w:rsidP="00652632">
            <w:pPr>
              <w:jc w:val="center"/>
            </w:pPr>
            <w:r>
              <w:t>SELECT</w:t>
            </w:r>
          </w:p>
        </w:tc>
      </w:tr>
      <w:tr w:rsidR="00652632" w:rsidTr="00652632">
        <w:tc>
          <w:tcPr>
            <w:tcW w:w="2996" w:type="dxa"/>
          </w:tcPr>
          <w:p w:rsidR="00652632" w:rsidRDefault="00652632" w:rsidP="00B15A0F">
            <w:r>
              <w:t>GOLDEN PUMPKIN</w:t>
            </w:r>
          </w:p>
        </w:tc>
        <w:tc>
          <w:tcPr>
            <w:tcW w:w="1319" w:type="dxa"/>
          </w:tcPr>
          <w:p w:rsidR="00652632" w:rsidRDefault="00652632" w:rsidP="00652632">
            <w:pPr>
              <w:jc w:val="center"/>
            </w:pPr>
            <w:r>
              <w:t>$200</w:t>
            </w:r>
          </w:p>
        </w:tc>
        <w:tc>
          <w:tcPr>
            <w:tcW w:w="900" w:type="dxa"/>
          </w:tcPr>
          <w:p w:rsidR="00652632" w:rsidRDefault="00652632" w:rsidP="00B15A0F"/>
        </w:tc>
      </w:tr>
      <w:tr w:rsidR="00652632" w:rsidTr="00652632">
        <w:tc>
          <w:tcPr>
            <w:tcW w:w="2996" w:type="dxa"/>
          </w:tcPr>
          <w:p w:rsidR="00652632" w:rsidRDefault="00652632" w:rsidP="00B15A0F">
            <w:r>
              <w:t>SILVER GOURD</w:t>
            </w:r>
          </w:p>
        </w:tc>
        <w:tc>
          <w:tcPr>
            <w:tcW w:w="1319" w:type="dxa"/>
          </w:tcPr>
          <w:p w:rsidR="00652632" w:rsidRDefault="00652632" w:rsidP="00652632">
            <w:pPr>
              <w:jc w:val="center"/>
            </w:pPr>
            <w:r>
              <w:t>$100</w:t>
            </w:r>
          </w:p>
        </w:tc>
        <w:tc>
          <w:tcPr>
            <w:tcW w:w="900" w:type="dxa"/>
          </w:tcPr>
          <w:p w:rsidR="00652632" w:rsidRDefault="00652632" w:rsidP="00B15A0F"/>
        </w:tc>
      </w:tr>
      <w:tr w:rsidR="00652632" w:rsidTr="00652632">
        <w:tc>
          <w:tcPr>
            <w:tcW w:w="2996" w:type="dxa"/>
          </w:tcPr>
          <w:p w:rsidR="00652632" w:rsidRDefault="00652632" w:rsidP="00B15A0F">
            <w:r>
              <w:t>BRONZE SQUASH</w:t>
            </w:r>
          </w:p>
        </w:tc>
        <w:tc>
          <w:tcPr>
            <w:tcW w:w="1319" w:type="dxa"/>
          </w:tcPr>
          <w:p w:rsidR="00652632" w:rsidRDefault="00652632" w:rsidP="00652632">
            <w:pPr>
              <w:jc w:val="center"/>
            </w:pPr>
            <w:r>
              <w:t>$50</w:t>
            </w:r>
          </w:p>
        </w:tc>
        <w:tc>
          <w:tcPr>
            <w:tcW w:w="900" w:type="dxa"/>
          </w:tcPr>
          <w:p w:rsidR="00652632" w:rsidRDefault="00652632" w:rsidP="00B15A0F"/>
        </w:tc>
      </w:tr>
      <w:tr w:rsidR="00652632" w:rsidTr="00652632">
        <w:tc>
          <w:tcPr>
            <w:tcW w:w="2996" w:type="dxa"/>
          </w:tcPr>
          <w:p w:rsidR="00652632" w:rsidRDefault="00652632" w:rsidP="00B15A0F">
            <w:r>
              <w:t>HARVEST SPONSOR</w:t>
            </w:r>
          </w:p>
        </w:tc>
        <w:tc>
          <w:tcPr>
            <w:tcW w:w="1319" w:type="dxa"/>
          </w:tcPr>
          <w:p w:rsidR="00652632" w:rsidRDefault="00652632" w:rsidP="00652632">
            <w:pPr>
              <w:jc w:val="center"/>
            </w:pPr>
            <w:r>
              <w:t>$150</w:t>
            </w:r>
          </w:p>
        </w:tc>
        <w:tc>
          <w:tcPr>
            <w:tcW w:w="900" w:type="dxa"/>
          </w:tcPr>
          <w:p w:rsidR="00652632" w:rsidRDefault="00652632" w:rsidP="00B15A0F"/>
        </w:tc>
      </w:tr>
      <w:tr w:rsidR="00652632" w:rsidTr="00652632">
        <w:tc>
          <w:tcPr>
            <w:tcW w:w="2996" w:type="dxa"/>
          </w:tcPr>
          <w:p w:rsidR="00652632" w:rsidRDefault="00652632" w:rsidP="00B15A0F">
            <w:r>
              <w:t>PUMPKIN SPICE SPONSOR</w:t>
            </w:r>
          </w:p>
        </w:tc>
        <w:tc>
          <w:tcPr>
            <w:tcW w:w="1319" w:type="dxa"/>
          </w:tcPr>
          <w:p w:rsidR="00652632" w:rsidRDefault="00652632" w:rsidP="00652632">
            <w:pPr>
              <w:jc w:val="center"/>
            </w:pPr>
            <w:r>
              <w:t>$100</w:t>
            </w:r>
          </w:p>
        </w:tc>
        <w:tc>
          <w:tcPr>
            <w:tcW w:w="900" w:type="dxa"/>
          </w:tcPr>
          <w:p w:rsidR="00652632" w:rsidRDefault="00652632" w:rsidP="00B15A0F"/>
        </w:tc>
      </w:tr>
      <w:tr w:rsidR="00652632" w:rsidTr="00652632">
        <w:tc>
          <w:tcPr>
            <w:tcW w:w="2996" w:type="dxa"/>
          </w:tcPr>
          <w:p w:rsidR="00652632" w:rsidRDefault="00652632" w:rsidP="00B15A0F">
            <w:r>
              <w:t>STRAW HAT</w:t>
            </w:r>
          </w:p>
        </w:tc>
        <w:tc>
          <w:tcPr>
            <w:tcW w:w="1319" w:type="dxa"/>
          </w:tcPr>
          <w:p w:rsidR="00652632" w:rsidRDefault="00652632" w:rsidP="00652632">
            <w:pPr>
              <w:jc w:val="center"/>
            </w:pPr>
            <w:r>
              <w:t>$50</w:t>
            </w:r>
          </w:p>
        </w:tc>
        <w:tc>
          <w:tcPr>
            <w:tcW w:w="900" w:type="dxa"/>
          </w:tcPr>
          <w:p w:rsidR="00652632" w:rsidRDefault="00652632" w:rsidP="00B15A0F"/>
        </w:tc>
      </w:tr>
      <w:tr w:rsidR="00652632" w:rsidTr="00652632">
        <w:tc>
          <w:tcPr>
            <w:tcW w:w="2996" w:type="dxa"/>
          </w:tcPr>
          <w:p w:rsidR="00652632" w:rsidRDefault="00652632" w:rsidP="00B15A0F">
            <w:r>
              <w:t>PITCHFORK SPONSOR</w:t>
            </w:r>
          </w:p>
        </w:tc>
        <w:tc>
          <w:tcPr>
            <w:tcW w:w="1319" w:type="dxa"/>
          </w:tcPr>
          <w:p w:rsidR="00652632" w:rsidRDefault="00755F4E" w:rsidP="00652632">
            <w:pPr>
              <w:jc w:val="center"/>
            </w:pPr>
            <w:r>
              <w:t>$</w:t>
            </w:r>
            <w:r w:rsidR="00652632">
              <w:t>25</w:t>
            </w:r>
          </w:p>
        </w:tc>
        <w:tc>
          <w:tcPr>
            <w:tcW w:w="900" w:type="dxa"/>
          </w:tcPr>
          <w:p w:rsidR="00652632" w:rsidRDefault="00652632" w:rsidP="00B15A0F"/>
        </w:tc>
      </w:tr>
      <w:tr w:rsidR="00652632" w:rsidTr="00652632">
        <w:trPr>
          <w:gridBefore w:val="1"/>
          <w:wBefore w:w="2996" w:type="dxa"/>
        </w:trPr>
        <w:tc>
          <w:tcPr>
            <w:tcW w:w="1319" w:type="dxa"/>
          </w:tcPr>
          <w:p w:rsidR="00652632" w:rsidRDefault="00652632" w:rsidP="00B15A0F">
            <w:r>
              <w:t>TOTAL DUE</w:t>
            </w:r>
          </w:p>
        </w:tc>
        <w:tc>
          <w:tcPr>
            <w:tcW w:w="900" w:type="dxa"/>
          </w:tcPr>
          <w:p w:rsidR="00652632" w:rsidRDefault="00652632" w:rsidP="00B15A0F"/>
        </w:tc>
      </w:tr>
    </w:tbl>
    <w:p w:rsidR="00652632" w:rsidRDefault="00755F4E" w:rsidP="00B15A0F">
      <w:r w:rsidRPr="003F151C">
        <w:rPr>
          <w:rFonts w:ascii="Times New Roman" w:eastAsia="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2FA364DB" wp14:editId="2A60EAA5">
                <wp:simplePos x="0" y="0"/>
                <wp:positionH relativeFrom="margin">
                  <wp:align>left</wp:align>
                </wp:positionH>
                <wp:positionV relativeFrom="page">
                  <wp:posOffset>4140884</wp:posOffset>
                </wp:positionV>
                <wp:extent cx="5829300" cy="4700905"/>
                <wp:effectExtent l="0" t="0" r="19050" b="23495"/>
                <wp:wrapSquare wrapText="bothSides"/>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700954"/>
                        </a:xfrm>
                        <a:prstGeom prst="rect">
                          <a:avLst/>
                        </a:prstGeom>
                        <a:solidFill>
                          <a:srgbClr val="FFFFFF"/>
                        </a:solidFill>
                        <a:ln w="12700">
                          <a:solidFill>
                            <a:srgbClr val="000000"/>
                          </a:solidFill>
                          <a:miter lim="800000"/>
                          <a:headEnd/>
                          <a:tailEnd/>
                        </a:ln>
                      </wps:spPr>
                      <wps:txbx>
                        <w:txbxContent>
                          <w:p w:rsidR="00755F4E" w:rsidRPr="00CD4DCA" w:rsidRDefault="00755F4E" w:rsidP="00755F4E">
                            <w:pPr>
                              <w:widowControl w:val="0"/>
                              <w:jc w:val="center"/>
                              <w:rPr>
                                <w:b/>
                                <w:sz w:val="24"/>
                                <w:szCs w:val="24"/>
                              </w:rPr>
                            </w:pPr>
                            <w:r w:rsidRPr="005D365E">
                              <w:rPr>
                                <w:b/>
                                <w:sz w:val="24"/>
                                <w:szCs w:val="24"/>
                              </w:rPr>
                              <w:t>DO NOT WRITE IN THIS AREA</w:t>
                            </w:r>
                          </w:p>
                          <w:tbl>
                            <w:tblPr>
                              <w:tblStyle w:val="TableGrid"/>
                              <w:tblW w:w="0" w:type="auto"/>
                              <w:tblLook w:val="04A0" w:firstRow="1" w:lastRow="0" w:firstColumn="1" w:lastColumn="0" w:noHBand="0" w:noVBand="1"/>
                            </w:tblPr>
                            <w:tblGrid>
                              <w:gridCol w:w="1076"/>
                              <w:gridCol w:w="1015"/>
                              <w:gridCol w:w="874"/>
                              <w:gridCol w:w="31"/>
                              <w:gridCol w:w="959"/>
                              <w:gridCol w:w="360"/>
                              <w:gridCol w:w="630"/>
                              <w:gridCol w:w="270"/>
                              <w:gridCol w:w="810"/>
                              <w:gridCol w:w="720"/>
                              <w:gridCol w:w="1080"/>
                              <w:gridCol w:w="1023"/>
                            </w:tblGrid>
                            <w:tr w:rsidR="00755F4E" w:rsidTr="00512D97">
                              <w:trPr>
                                <w:gridAfter w:val="4"/>
                                <w:wAfter w:w="3633" w:type="dxa"/>
                              </w:trPr>
                              <w:tc>
                                <w:tcPr>
                                  <w:tcW w:w="2996" w:type="dxa"/>
                                  <w:gridSpan w:val="4"/>
                                </w:tcPr>
                                <w:p w:rsidR="00755F4E" w:rsidRDefault="00755F4E" w:rsidP="00755F4E">
                                  <w:pPr>
                                    <w:jc w:val="center"/>
                                  </w:pPr>
                                  <w:r>
                                    <w:t>LEVEL</w:t>
                                  </w:r>
                                </w:p>
                              </w:tc>
                              <w:tc>
                                <w:tcPr>
                                  <w:tcW w:w="1319" w:type="dxa"/>
                                  <w:gridSpan w:val="2"/>
                                </w:tcPr>
                                <w:p w:rsidR="00755F4E" w:rsidRDefault="00755F4E" w:rsidP="00755F4E">
                                  <w:pPr>
                                    <w:jc w:val="center"/>
                                  </w:pPr>
                                  <w:r>
                                    <w:t>AMOUNT</w:t>
                                  </w:r>
                                </w:p>
                              </w:tc>
                              <w:tc>
                                <w:tcPr>
                                  <w:tcW w:w="900" w:type="dxa"/>
                                  <w:gridSpan w:val="2"/>
                                </w:tcPr>
                                <w:p w:rsidR="00755F4E" w:rsidRDefault="00755F4E" w:rsidP="00755F4E">
                                  <w:pPr>
                                    <w:jc w:val="center"/>
                                  </w:pPr>
                                  <w:r>
                                    <w:t>SELECT</w:t>
                                  </w:r>
                                </w:p>
                              </w:tc>
                            </w:tr>
                            <w:tr w:rsidR="00755F4E" w:rsidTr="00512D97">
                              <w:trPr>
                                <w:gridAfter w:val="4"/>
                                <w:wAfter w:w="3633" w:type="dxa"/>
                              </w:trPr>
                              <w:tc>
                                <w:tcPr>
                                  <w:tcW w:w="2996" w:type="dxa"/>
                                  <w:gridSpan w:val="4"/>
                                </w:tcPr>
                                <w:p w:rsidR="00755F4E" w:rsidRDefault="00755F4E" w:rsidP="00755F4E">
                                  <w:r>
                                    <w:t>GOLDEN PUMPKIN</w:t>
                                  </w:r>
                                </w:p>
                              </w:tc>
                              <w:tc>
                                <w:tcPr>
                                  <w:tcW w:w="1319" w:type="dxa"/>
                                  <w:gridSpan w:val="2"/>
                                </w:tcPr>
                                <w:p w:rsidR="00755F4E" w:rsidRDefault="00755F4E" w:rsidP="00755F4E">
                                  <w:pPr>
                                    <w:jc w:val="center"/>
                                  </w:pPr>
                                  <w:r>
                                    <w:t>$200</w:t>
                                  </w:r>
                                </w:p>
                              </w:tc>
                              <w:tc>
                                <w:tcPr>
                                  <w:tcW w:w="900" w:type="dxa"/>
                                  <w:gridSpan w:val="2"/>
                                </w:tcPr>
                                <w:p w:rsidR="00755F4E" w:rsidRDefault="00755F4E" w:rsidP="00755F4E"/>
                              </w:tc>
                            </w:tr>
                            <w:tr w:rsidR="00755F4E" w:rsidTr="00512D97">
                              <w:trPr>
                                <w:gridAfter w:val="4"/>
                                <w:wAfter w:w="3633" w:type="dxa"/>
                              </w:trPr>
                              <w:tc>
                                <w:tcPr>
                                  <w:tcW w:w="2996" w:type="dxa"/>
                                  <w:gridSpan w:val="4"/>
                                </w:tcPr>
                                <w:p w:rsidR="00755F4E" w:rsidRDefault="00755F4E" w:rsidP="00755F4E">
                                  <w:r>
                                    <w:t>SILVER GOURD</w:t>
                                  </w:r>
                                </w:p>
                              </w:tc>
                              <w:tc>
                                <w:tcPr>
                                  <w:tcW w:w="1319" w:type="dxa"/>
                                  <w:gridSpan w:val="2"/>
                                </w:tcPr>
                                <w:p w:rsidR="00755F4E" w:rsidRDefault="00755F4E" w:rsidP="00755F4E">
                                  <w:pPr>
                                    <w:jc w:val="center"/>
                                  </w:pPr>
                                  <w:r>
                                    <w:t>$100</w:t>
                                  </w:r>
                                </w:p>
                              </w:tc>
                              <w:tc>
                                <w:tcPr>
                                  <w:tcW w:w="900" w:type="dxa"/>
                                  <w:gridSpan w:val="2"/>
                                </w:tcPr>
                                <w:p w:rsidR="00755F4E" w:rsidRDefault="00755F4E" w:rsidP="00755F4E"/>
                              </w:tc>
                            </w:tr>
                            <w:tr w:rsidR="00755F4E" w:rsidTr="00512D97">
                              <w:trPr>
                                <w:gridAfter w:val="4"/>
                                <w:wAfter w:w="3633" w:type="dxa"/>
                              </w:trPr>
                              <w:tc>
                                <w:tcPr>
                                  <w:tcW w:w="2996" w:type="dxa"/>
                                  <w:gridSpan w:val="4"/>
                                </w:tcPr>
                                <w:p w:rsidR="00755F4E" w:rsidRDefault="00755F4E" w:rsidP="00755F4E">
                                  <w:r>
                                    <w:t>BRONZE SQUASH</w:t>
                                  </w:r>
                                </w:p>
                              </w:tc>
                              <w:tc>
                                <w:tcPr>
                                  <w:tcW w:w="1319" w:type="dxa"/>
                                  <w:gridSpan w:val="2"/>
                                </w:tcPr>
                                <w:p w:rsidR="00755F4E" w:rsidRDefault="00755F4E" w:rsidP="00755F4E">
                                  <w:pPr>
                                    <w:jc w:val="center"/>
                                  </w:pPr>
                                  <w:r>
                                    <w:t>$50</w:t>
                                  </w:r>
                                </w:p>
                              </w:tc>
                              <w:tc>
                                <w:tcPr>
                                  <w:tcW w:w="900" w:type="dxa"/>
                                  <w:gridSpan w:val="2"/>
                                </w:tcPr>
                                <w:p w:rsidR="00755F4E" w:rsidRDefault="00755F4E" w:rsidP="00755F4E"/>
                              </w:tc>
                            </w:tr>
                            <w:tr w:rsidR="00755F4E" w:rsidTr="00512D97">
                              <w:trPr>
                                <w:gridAfter w:val="4"/>
                                <w:wAfter w:w="3633" w:type="dxa"/>
                              </w:trPr>
                              <w:tc>
                                <w:tcPr>
                                  <w:tcW w:w="2996" w:type="dxa"/>
                                  <w:gridSpan w:val="4"/>
                                </w:tcPr>
                                <w:p w:rsidR="00755F4E" w:rsidRDefault="00755F4E" w:rsidP="00755F4E">
                                  <w:r>
                                    <w:t>HARVEST SPONSOR</w:t>
                                  </w:r>
                                </w:p>
                              </w:tc>
                              <w:tc>
                                <w:tcPr>
                                  <w:tcW w:w="1319" w:type="dxa"/>
                                  <w:gridSpan w:val="2"/>
                                </w:tcPr>
                                <w:p w:rsidR="00755F4E" w:rsidRDefault="00755F4E" w:rsidP="00755F4E">
                                  <w:pPr>
                                    <w:jc w:val="center"/>
                                  </w:pPr>
                                  <w:r>
                                    <w:t>$150</w:t>
                                  </w:r>
                                </w:p>
                              </w:tc>
                              <w:tc>
                                <w:tcPr>
                                  <w:tcW w:w="900" w:type="dxa"/>
                                  <w:gridSpan w:val="2"/>
                                </w:tcPr>
                                <w:p w:rsidR="00755F4E" w:rsidRDefault="00755F4E" w:rsidP="00755F4E"/>
                              </w:tc>
                            </w:tr>
                            <w:tr w:rsidR="00755F4E" w:rsidTr="00512D97">
                              <w:trPr>
                                <w:gridAfter w:val="4"/>
                                <w:wAfter w:w="3633" w:type="dxa"/>
                              </w:trPr>
                              <w:tc>
                                <w:tcPr>
                                  <w:tcW w:w="2996" w:type="dxa"/>
                                  <w:gridSpan w:val="4"/>
                                </w:tcPr>
                                <w:p w:rsidR="00755F4E" w:rsidRDefault="00755F4E" w:rsidP="00755F4E">
                                  <w:r>
                                    <w:t>PUMPKIN SPICE SPONSOR</w:t>
                                  </w:r>
                                </w:p>
                              </w:tc>
                              <w:tc>
                                <w:tcPr>
                                  <w:tcW w:w="1319" w:type="dxa"/>
                                  <w:gridSpan w:val="2"/>
                                </w:tcPr>
                                <w:p w:rsidR="00755F4E" w:rsidRDefault="00755F4E" w:rsidP="00755F4E">
                                  <w:pPr>
                                    <w:jc w:val="center"/>
                                  </w:pPr>
                                  <w:r>
                                    <w:t>$100</w:t>
                                  </w:r>
                                </w:p>
                              </w:tc>
                              <w:tc>
                                <w:tcPr>
                                  <w:tcW w:w="900" w:type="dxa"/>
                                  <w:gridSpan w:val="2"/>
                                </w:tcPr>
                                <w:p w:rsidR="00755F4E" w:rsidRDefault="00755F4E" w:rsidP="00755F4E"/>
                              </w:tc>
                            </w:tr>
                            <w:tr w:rsidR="00755F4E" w:rsidTr="00512D97">
                              <w:trPr>
                                <w:gridAfter w:val="4"/>
                                <w:wAfter w:w="3633" w:type="dxa"/>
                              </w:trPr>
                              <w:tc>
                                <w:tcPr>
                                  <w:tcW w:w="2996" w:type="dxa"/>
                                  <w:gridSpan w:val="4"/>
                                </w:tcPr>
                                <w:p w:rsidR="00755F4E" w:rsidRDefault="00755F4E" w:rsidP="00755F4E">
                                  <w:r>
                                    <w:t>STRAW HAT</w:t>
                                  </w:r>
                                </w:p>
                              </w:tc>
                              <w:tc>
                                <w:tcPr>
                                  <w:tcW w:w="1319" w:type="dxa"/>
                                  <w:gridSpan w:val="2"/>
                                </w:tcPr>
                                <w:p w:rsidR="00755F4E" w:rsidRDefault="00755F4E" w:rsidP="00755F4E">
                                  <w:pPr>
                                    <w:jc w:val="center"/>
                                  </w:pPr>
                                  <w:r>
                                    <w:t>$50</w:t>
                                  </w:r>
                                </w:p>
                              </w:tc>
                              <w:tc>
                                <w:tcPr>
                                  <w:tcW w:w="900" w:type="dxa"/>
                                  <w:gridSpan w:val="2"/>
                                </w:tcPr>
                                <w:p w:rsidR="00755F4E" w:rsidRDefault="00755F4E" w:rsidP="00755F4E"/>
                              </w:tc>
                            </w:tr>
                            <w:tr w:rsidR="00755F4E" w:rsidTr="00512D97">
                              <w:trPr>
                                <w:gridAfter w:val="4"/>
                                <w:wAfter w:w="3633" w:type="dxa"/>
                              </w:trPr>
                              <w:tc>
                                <w:tcPr>
                                  <w:tcW w:w="2996" w:type="dxa"/>
                                  <w:gridSpan w:val="4"/>
                                </w:tcPr>
                                <w:p w:rsidR="00755F4E" w:rsidRDefault="00755F4E" w:rsidP="00755F4E">
                                  <w:r>
                                    <w:t>PITCHFORK SPONSOR</w:t>
                                  </w:r>
                                </w:p>
                              </w:tc>
                              <w:tc>
                                <w:tcPr>
                                  <w:tcW w:w="1319" w:type="dxa"/>
                                  <w:gridSpan w:val="2"/>
                                </w:tcPr>
                                <w:p w:rsidR="00755F4E" w:rsidRDefault="00755F4E" w:rsidP="00755F4E">
                                  <w:pPr>
                                    <w:jc w:val="center"/>
                                  </w:pPr>
                                  <w:r>
                                    <w:t>$25</w:t>
                                  </w:r>
                                </w:p>
                              </w:tc>
                              <w:tc>
                                <w:tcPr>
                                  <w:tcW w:w="900" w:type="dxa"/>
                                  <w:gridSpan w:val="2"/>
                                </w:tcPr>
                                <w:p w:rsidR="00755F4E" w:rsidRDefault="00755F4E" w:rsidP="00755F4E"/>
                              </w:tc>
                            </w:tr>
                            <w:tr w:rsidR="00755F4E" w:rsidTr="00CD4DCA">
                              <w:tc>
                                <w:tcPr>
                                  <w:tcW w:w="1076" w:type="dxa"/>
                                </w:tcPr>
                                <w:p w:rsidR="00755F4E" w:rsidRDefault="00755F4E" w:rsidP="000E5A7F">
                                  <w:pPr>
                                    <w:widowControl w:val="0"/>
                                    <w:spacing w:line="280" w:lineRule="auto"/>
                                    <w:jc w:val="center"/>
                                  </w:pPr>
                                  <w:r>
                                    <w:t>CHECK #</w:t>
                                  </w:r>
                                </w:p>
                              </w:tc>
                              <w:tc>
                                <w:tcPr>
                                  <w:tcW w:w="1015" w:type="dxa"/>
                                </w:tcPr>
                                <w:p w:rsidR="00755F4E" w:rsidRDefault="00755F4E" w:rsidP="000E5A7F">
                                  <w:pPr>
                                    <w:widowControl w:val="0"/>
                                    <w:spacing w:line="280" w:lineRule="auto"/>
                                    <w:jc w:val="center"/>
                                  </w:pPr>
                                </w:p>
                              </w:tc>
                              <w:tc>
                                <w:tcPr>
                                  <w:tcW w:w="874" w:type="dxa"/>
                                </w:tcPr>
                                <w:p w:rsidR="00755F4E" w:rsidRDefault="00755F4E" w:rsidP="000E5A7F">
                                  <w:pPr>
                                    <w:widowControl w:val="0"/>
                                    <w:spacing w:line="280" w:lineRule="auto"/>
                                    <w:jc w:val="center"/>
                                  </w:pPr>
                                  <w:r>
                                    <w:t>ACH</w:t>
                                  </w:r>
                                </w:p>
                              </w:tc>
                              <w:tc>
                                <w:tcPr>
                                  <w:tcW w:w="990" w:type="dxa"/>
                                  <w:gridSpan w:val="2"/>
                                </w:tcPr>
                                <w:p w:rsidR="00755F4E" w:rsidRDefault="00755F4E" w:rsidP="000E5A7F">
                                  <w:pPr>
                                    <w:widowControl w:val="0"/>
                                    <w:spacing w:line="280" w:lineRule="auto"/>
                                    <w:jc w:val="center"/>
                                  </w:pPr>
                                  <w:r>
                                    <w:t>CASH</w:t>
                                  </w:r>
                                </w:p>
                              </w:tc>
                              <w:tc>
                                <w:tcPr>
                                  <w:tcW w:w="990" w:type="dxa"/>
                                  <w:gridSpan w:val="2"/>
                                </w:tcPr>
                                <w:p w:rsidR="00755F4E" w:rsidRDefault="00755F4E" w:rsidP="000E5A7F">
                                  <w:pPr>
                                    <w:widowControl w:val="0"/>
                                    <w:spacing w:line="280" w:lineRule="auto"/>
                                    <w:jc w:val="center"/>
                                  </w:pPr>
                                  <w:r>
                                    <w:t>OTHER</w:t>
                                  </w:r>
                                </w:p>
                              </w:tc>
                              <w:tc>
                                <w:tcPr>
                                  <w:tcW w:w="1080" w:type="dxa"/>
                                  <w:gridSpan w:val="2"/>
                                </w:tcPr>
                                <w:p w:rsidR="00755F4E" w:rsidRDefault="00755F4E" w:rsidP="000E5A7F">
                                  <w:pPr>
                                    <w:widowControl w:val="0"/>
                                    <w:spacing w:line="280" w:lineRule="auto"/>
                                    <w:jc w:val="center"/>
                                  </w:pPr>
                                  <w:r>
                                    <w:t xml:space="preserve">AMOUNT </w:t>
                                  </w:r>
                                </w:p>
                              </w:tc>
                              <w:tc>
                                <w:tcPr>
                                  <w:tcW w:w="720" w:type="dxa"/>
                                </w:tcPr>
                                <w:p w:rsidR="00755F4E" w:rsidRDefault="00755F4E" w:rsidP="000E5A7F">
                                  <w:pPr>
                                    <w:widowControl w:val="0"/>
                                    <w:spacing w:line="280" w:lineRule="auto"/>
                                    <w:jc w:val="center"/>
                                  </w:pPr>
                                </w:p>
                              </w:tc>
                              <w:tc>
                                <w:tcPr>
                                  <w:tcW w:w="1080" w:type="dxa"/>
                                </w:tcPr>
                                <w:p w:rsidR="00755F4E" w:rsidRDefault="00755F4E" w:rsidP="000E5A7F">
                                  <w:pPr>
                                    <w:widowControl w:val="0"/>
                                    <w:spacing w:line="280" w:lineRule="auto"/>
                                    <w:jc w:val="center"/>
                                  </w:pPr>
                                  <w:r>
                                    <w:t>DATE</w:t>
                                  </w:r>
                                </w:p>
                              </w:tc>
                              <w:tc>
                                <w:tcPr>
                                  <w:tcW w:w="1023" w:type="dxa"/>
                                </w:tcPr>
                                <w:p w:rsidR="00755F4E" w:rsidRDefault="00755F4E" w:rsidP="000E5A7F">
                                  <w:pPr>
                                    <w:widowControl w:val="0"/>
                                    <w:spacing w:line="280" w:lineRule="auto"/>
                                    <w:jc w:val="center"/>
                                  </w:pPr>
                                </w:p>
                              </w:tc>
                            </w:tr>
                          </w:tbl>
                          <w:p w:rsidR="00755F4E" w:rsidRDefault="00755F4E" w:rsidP="00755F4E">
                            <w:pPr>
                              <w:widowControl w:val="0"/>
                              <w:spacing w:line="280" w:lineRule="auto"/>
                              <w:jc w:val="right"/>
                              <w:rPr>
                                <w:sz w:val="20"/>
                                <w:szCs w:val="20"/>
                              </w:rPr>
                            </w:pPr>
                          </w:p>
                          <w:p w:rsidR="00755F4E" w:rsidRDefault="00755F4E" w:rsidP="00755F4E">
                            <w:pPr>
                              <w:widowControl w:val="0"/>
                              <w:spacing w:line="280" w:lineRule="auto"/>
                            </w:pPr>
                            <w:r>
                              <w:t>ATTACH LOGO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A364DB" id="Text Box 3" o:spid="_x0000_s1028" type="#_x0000_t202" style="position:absolute;margin-left:0;margin-top:326.05pt;width:459pt;height:370.15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FmxLQIAAFo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" strokeweight="1pt">
                <v:textbox>
                  <w:txbxContent>
                    <w:p w:rsidR="00755F4E" w:rsidRPr="00CD4DCA" w:rsidRDefault="00755F4E" w:rsidP="00755F4E">
                      <w:pPr>
                        <w:widowControl w:val="0"/>
                        <w:jc w:val="center"/>
                        <w:rPr>
                          <w:b/>
                          <w:sz w:val="24"/>
                          <w:szCs w:val="24"/>
                        </w:rPr>
                      </w:pPr>
                      <w:r w:rsidRPr="005D365E">
                        <w:rPr>
                          <w:b/>
                          <w:sz w:val="24"/>
                          <w:szCs w:val="24"/>
                        </w:rPr>
                        <w:t>DO NOT WRITE IN THIS AREA</w:t>
                      </w:r>
                    </w:p>
                    <w:tbl>
                      <w:tblPr>
                        <w:tblStyle w:val="TableGrid"/>
                        <w:tblW w:w="0" w:type="auto"/>
                        <w:tblLook w:val="04A0" w:firstRow="1" w:lastRow="0" w:firstColumn="1" w:lastColumn="0" w:noHBand="0" w:noVBand="1"/>
                      </w:tblPr>
                      <w:tblGrid>
                        <w:gridCol w:w="1076"/>
                        <w:gridCol w:w="1015"/>
                        <w:gridCol w:w="874"/>
                        <w:gridCol w:w="31"/>
                        <w:gridCol w:w="959"/>
                        <w:gridCol w:w="360"/>
                        <w:gridCol w:w="630"/>
                        <w:gridCol w:w="270"/>
                        <w:gridCol w:w="810"/>
                        <w:gridCol w:w="720"/>
                        <w:gridCol w:w="1080"/>
                        <w:gridCol w:w="1023"/>
                      </w:tblGrid>
                      <w:tr w:rsidR="00755F4E" w:rsidTr="00512D97">
                        <w:trPr>
                          <w:gridAfter w:val="4"/>
                          <w:wAfter w:w="3633" w:type="dxa"/>
                        </w:trPr>
                        <w:tc>
                          <w:tcPr>
                            <w:tcW w:w="2996" w:type="dxa"/>
                            <w:gridSpan w:val="4"/>
                          </w:tcPr>
                          <w:p w:rsidR="00755F4E" w:rsidRDefault="00755F4E" w:rsidP="00755F4E">
                            <w:pPr>
                              <w:jc w:val="center"/>
                            </w:pPr>
                            <w:r>
                              <w:t>LEVEL</w:t>
                            </w:r>
                          </w:p>
                        </w:tc>
                        <w:tc>
                          <w:tcPr>
                            <w:tcW w:w="1319" w:type="dxa"/>
                            <w:gridSpan w:val="2"/>
                          </w:tcPr>
                          <w:p w:rsidR="00755F4E" w:rsidRDefault="00755F4E" w:rsidP="00755F4E">
                            <w:pPr>
                              <w:jc w:val="center"/>
                            </w:pPr>
                            <w:r>
                              <w:t>AMOUNT</w:t>
                            </w:r>
                          </w:p>
                        </w:tc>
                        <w:tc>
                          <w:tcPr>
                            <w:tcW w:w="900" w:type="dxa"/>
                            <w:gridSpan w:val="2"/>
                          </w:tcPr>
                          <w:p w:rsidR="00755F4E" w:rsidRDefault="00755F4E" w:rsidP="00755F4E">
                            <w:pPr>
                              <w:jc w:val="center"/>
                            </w:pPr>
                            <w:r>
                              <w:t>SELECT</w:t>
                            </w:r>
                          </w:p>
                        </w:tc>
                      </w:tr>
                      <w:tr w:rsidR="00755F4E" w:rsidTr="00512D97">
                        <w:trPr>
                          <w:gridAfter w:val="4"/>
                          <w:wAfter w:w="3633" w:type="dxa"/>
                        </w:trPr>
                        <w:tc>
                          <w:tcPr>
                            <w:tcW w:w="2996" w:type="dxa"/>
                            <w:gridSpan w:val="4"/>
                          </w:tcPr>
                          <w:p w:rsidR="00755F4E" w:rsidRDefault="00755F4E" w:rsidP="00755F4E">
                            <w:r>
                              <w:t>GOLDEN PUMPKIN</w:t>
                            </w:r>
                          </w:p>
                        </w:tc>
                        <w:tc>
                          <w:tcPr>
                            <w:tcW w:w="1319" w:type="dxa"/>
                            <w:gridSpan w:val="2"/>
                          </w:tcPr>
                          <w:p w:rsidR="00755F4E" w:rsidRDefault="00755F4E" w:rsidP="00755F4E">
                            <w:pPr>
                              <w:jc w:val="center"/>
                            </w:pPr>
                            <w:r>
                              <w:t>$200</w:t>
                            </w:r>
                          </w:p>
                        </w:tc>
                        <w:tc>
                          <w:tcPr>
                            <w:tcW w:w="900" w:type="dxa"/>
                            <w:gridSpan w:val="2"/>
                          </w:tcPr>
                          <w:p w:rsidR="00755F4E" w:rsidRDefault="00755F4E" w:rsidP="00755F4E"/>
                        </w:tc>
                      </w:tr>
                      <w:tr w:rsidR="00755F4E" w:rsidTr="00512D97">
                        <w:trPr>
                          <w:gridAfter w:val="4"/>
                          <w:wAfter w:w="3633" w:type="dxa"/>
                        </w:trPr>
                        <w:tc>
                          <w:tcPr>
                            <w:tcW w:w="2996" w:type="dxa"/>
                            <w:gridSpan w:val="4"/>
                          </w:tcPr>
                          <w:p w:rsidR="00755F4E" w:rsidRDefault="00755F4E" w:rsidP="00755F4E">
                            <w:r>
                              <w:t>SILVER GOURD</w:t>
                            </w:r>
                          </w:p>
                        </w:tc>
                        <w:tc>
                          <w:tcPr>
                            <w:tcW w:w="1319" w:type="dxa"/>
                            <w:gridSpan w:val="2"/>
                          </w:tcPr>
                          <w:p w:rsidR="00755F4E" w:rsidRDefault="00755F4E" w:rsidP="00755F4E">
                            <w:pPr>
                              <w:jc w:val="center"/>
                            </w:pPr>
                            <w:r>
                              <w:t>$100</w:t>
                            </w:r>
                          </w:p>
                        </w:tc>
                        <w:tc>
                          <w:tcPr>
                            <w:tcW w:w="900" w:type="dxa"/>
                            <w:gridSpan w:val="2"/>
                          </w:tcPr>
                          <w:p w:rsidR="00755F4E" w:rsidRDefault="00755F4E" w:rsidP="00755F4E"/>
                        </w:tc>
                      </w:tr>
                      <w:tr w:rsidR="00755F4E" w:rsidTr="00512D97">
                        <w:trPr>
                          <w:gridAfter w:val="4"/>
                          <w:wAfter w:w="3633" w:type="dxa"/>
                        </w:trPr>
                        <w:tc>
                          <w:tcPr>
                            <w:tcW w:w="2996" w:type="dxa"/>
                            <w:gridSpan w:val="4"/>
                          </w:tcPr>
                          <w:p w:rsidR="00755F4E" w:rsidRDefault="00755F4E" w:rsidP="00755F4E">
                            <w:r>
                              <w:t>BRONZE SQUASH</w:t>
                            </w:r>
                          </w:p>
                        </w:tc>
                        <w:tc>
                          <w:tcPr>
                            <w:tcW w:w="1319" w:type="dxa"/>
                            <w:gridSpan w:val="2"/>
                          </w:tcPr>
                          <w:p w:rsidR="00755F4E" w:rsidRDefault="00755F4E" w:rsidP="00755F4E">
                            <w:pPr>
                              <w:jc w:val="center"/>
                            </w:pPr>
                            <w:r>
                              <w:t>$50</w:t>
                            </w:r>
                          </w:p>
                        </w:tc>
                        <w:tc>
                          <w:tcPr>
                            <w:tcW w:w="900" w:type="dxa"/>
                            <w:gridSpan w:val="2"/>
                          </w:tcPr>
                          <w:p w:rsidR="00755F4E" w:rsidRDefault="00755F4E" w:rsidP="00755F4E"/>
                        </w:tc>
                      </w:tr>
                      <w:tr w:rsidR="00755F4E" w:rsidTr="00512D97">
                        <w:trPr>
                          <w:gridAfter w:val="4"/>
                          <w:wAfter w:w="3633" w:type="dxa"/>
                        </w:trPr>
                        <w:tc>
                          <w:tcPr>
                            <w:tcW w:w="2996" w:type="dxa"/>
                            <w:gridSpan w:val="4"/>
                          </w:tcPr>
                          <w:p w:rsidR="00755F4E" w:rsidRDefault="00755F4E" w:rsidP="00755F4E">
                            <w:r>
                              <w:t>HARVEST SPONSOR</w:t>
                            </w:r>
                          </w:p>
                        </w:tc>
                        <w:tc>
                          <w:tcPr>
                            <w:tcW w:w="1319" w:type="dxa"/>
                            <w:gridSpan w:val="2"/>
                          </w:tcPr>
                          <w:p w:rsidR="00755F4E" w:rsidRDefault="00755F4E" w:rsidP="00755F4E">
                            <w:pPr>
                              <w:jc w:val="center"/>
                            </w:pPr>
                            <w:r>
                              <w:t>$150</w:t>
                            </w:r>
                          </w:p>
                        </w:tc>
                        <w:tc>
                          <w:tcPr>
                            <w:tcW w:w="900" w:type="dxa"/>
                            <w:gridSpan w:val="2"/>
                          </w:tcPr>
                          <w:p w:rsidR="00755F4E" w:rsidRDefault="00755F4E" w:rsidP="00755F4E"/>
                        </w:tc>
                      </w:tr>
                      <w:tr w:rsidR="00755F4E" w:rsidTr="00512D97">
                        <w:trPr>
                          <w:gridAfter w:val="4"/>
                          <w:wAfter w:w="3633" w:type="dxa"/>
                        </w:trPr>
                        <w:tc>
                          <w:tcPr>
                            <w:tcW w:w="2996" w:type="dxa"/>
                            <w:gridSpan w:val="4"/>
                          </w:tcPr>
                          <w:p w:rsidR="00755F4E" w:rsidRDefault="00755F4E" w:rsidP="00755F4E">
                            <w:r>
                              <w:t>PUMPKIN SPICE SPONSOR</w:t>
                            </w:r>
                          </w:p>
                        </w:tc>
                        <w:tc>
                          <w:tcPr>
                            <w:tcW w:w="1319" w:type="dxa"/>
                            <w:gridSpan w:val="2"/>
                          </w:tcPr>
                          <w:p w:rsidR="00755F4E" w:rsidRDefault="00755F4E" w:rsidP="00755F4E">
                            <w:pPr>
                              <w:jc w:val="center"/>
                            </w:pPr>
                            <w:r>
                              <w:t>$100</w:t>
                            </w:r>
                          </w:p>
                        </w:tc>
                        <w:tc>
                          <w:tcPr>
                            <w:tcW w:w="900" w:type="dxa"/>
                            <w:gridSpan w:val="2"/>
                          </w:tcPr>
                          <w:p w:rsidR="00755F4E" w:rsidRDefault="00755F4E" w:rsidP="00755F4E"/>
                        </w:tc>
                      </w:tr>
                      <w:tr w:rsidR="00755F4E" w:rsidTr="00512D97">
                        <w:trPr>
                          <w:gridAfter w:val="4"/>
                          <w:wAfter w:w="3633" w:type="dxa"/>
                        </w:trPr>
                        <w:tc>
                          <w:tcPr>
                            <w:tcW w:w="2996" w:type="dxa"/>
                            <w:gridSpan w:val="4"/>
                          </w:tcPr>
                          <w:p w:rsidR="00755F4E" w:rsidRDefault="00755F4E" w:rsidP="00755F4E">
                            <w:r>
                              <w:t>STRAW HAT</w:t>
                            </w:r>
                          </w:p>
                        </w:tc>
                        <w:tc>
                          <w:tcPr>
                            <w:tcW w:w="1319" w:type="dxa"/>
                            <w:gridSpan w:val="2"/>
                          </w:tcPr>
                          <w:p w:rsidR="00755F4E" w:rsidRDefault="00755F4E" w:rsidP="00755F4E">
                            <w:pPr>
                              <w:jc w:val="center"/>
                            </w:pPr>
                            <w:r>
                              <w:t>$50</w:t>
                            </w:r>
                          </w:p>
                        </w:tc>
                        <w:tc>
                          <w:tcPr>
                            <w:tcW w:w="900" w:type="dxa"/>
                            <w:gridSpan w:val="2"/>
                          </w:tcPr>
                          <w:p w:rsidR="00755F4E" w:rsidRDefault="00755F4E" w:rsidP="00755F4E"/>
                        </w:tc>
                      </w:tr>
                      <w:tr w:rsidR="00755F4E" w:rsidTr="00512D97">
                        <w:trPr>
                          <w:gridAfter w:val="4"/>
                          <w:wAfter w:w="3633" w:type="dxa"/>
                        </w:trPr>
                        <w:tc>
                          <w:tcPr>
                            <w:tcW w:w="2996" w:type="dxa"/>
                            <w:gridSpan w:val="4"/>
                          </w:tcPr>
                          <w:p w:rsidR="00755F4E" w:rsidRDefault="00755F4E" w:rsidP="00755F4E">
                            <w:r>
                              <w:t>PITCHFORK SPONSOR</w:t>
                            </w:r>
                          </w:p>
                        </w:tc>
                        <w:tc>
                          <w:tcPr>
                            <w:tcW w:w="1319" w:type="dxa"/>
                            <w:gridSpan w:val="2"/>
                          </w:tcPr>
                          <w:p w:rsidR="00755F4E" w:rsidRDefault="00755F4E" w:rsidP="00755F4E">
                            <w:pPr>
                              <w:jc w:val="center"/>
                            </w:pPr>
                            <w:r>
                              <w:t>$25</w:t>
                            </w:r>
                          </w:p>
                        </w:tc>
                        <w:tc>
                          <w:tcPr>
                            <w:tcW w:w="900" w:type="dxa"/>
                            <w:gridSpan w:val="2"/>
                          </w:tcPr>
                          <w:p w:rsidR="00755F4E" w:rsidRDefault="00755F4E" w:rsidP="00755F4E"/>
                        </w:tc>
                      </w:tr>
                      <w:tr w:rsidR="00755F4E" w:rsidTr="00CD4DCA">
                        <w:tc>
                          <w:tcPr>
                            <w:tcW w:w="1076" w:type="dxa"/>
                          </w:tcPr>
                          <w:p w:rsidR="00755F4E" w:rsidRDefault="00755F4E" w:rsidP="000E5A7F">
                            <w:pPr>
                              <w:widowControl w:val="0"/>
                              <w:spacing w:line="280" w:lineRule="auto"/>
                              <w:jc w:val="center"/>
                            </w:pPr>
                            <w:r>
                              <w:t>CHECK #</w:t>
                            </w:r>
                          </w:p>
                        </w:tc>
                        <w:tc>
                          <w:tcPr>
                            <w:tcW w:w="1015" w:type="dxa"/>
                          </w:tcPr>
                          <w:p w:rsidR="00755F4E" w:rsidRDefault="00755F4E" w:rsidP="000E5A7F">
                            <w:pPr>
                              <w:widowControl w:val="0"/>
                              <w:spacing w:line="280" w:lineRule="auto"/>
                              <w:jc w:val="center"/>
                            </w:pPr>
                          </w:p>
                        </w:tc>
                        <w:tc>
                          <w:tcPr>
                            <w:tcW w:w="874" w:type="dxa"/>
                          </w:tcPr>
                          <w:p w:rsidR="00755F4E" w:rsidRDefault="00755F4E" w:rsidP="000E5A7F">
                            <w:pPr>
                              <w:widowControl w:val="0"/>
                              <w:spacing w:line="280" w:lineRule="auto"/>
                              <w:jc w:val="center"/>
                            </w:pPr>
                            <w:r>
                              <w:t>ACH</w:t>
                            </w:r>
                          </w:p>
                        </w:tc>
                        <w:tc>
                          <w:tcPr>
                            <w:tcW w:w="990" w:type="dxa"/>
                            <w:gridSpan w:val="2"/>
                          </w:tcPr>
                          <w:p w:rsidR="00755F4E" w:rsidRDefault="00755F4E" w:rsidP="000E5A7F">
                            <w:pPr>
                              <w:widowControl w:val="0"/>
                              <w:spacing w:line="280" w:lineRule="auto"/>
                              <w:jc w:val="center"/>
                            </w:pPr>
                            <w:r>
                              <w:t>CASH</w:t>
                            </w:r>
                          </w:p>
                        </w:tc>
                        <w:tc>
                          <w:tcPr>
                            <w:tcW w:w="990" w:type="dxa"/>
                            <w:gridSpan w:val="2"/>
                          </w:tcPr>
                          <w:p w:rsidR="00755F4E" w:rsidRDefault="00755F4E" w:rsidP="000E5A7F">
                            <w:pPr>
                              <w:widowControl w:val="0"/>
                              <w:spacing w:line="280" w:lineRule="auto"/>
                              <w:jc w:val="center"/>
                            </w:pPr>
                            <w:r>
                              <w:t>OTHER</w:t>
                            </w:r>
                          </w:p>
                        </w:tc>
                        <w:tc>
                          <w:tcPr>
                            <w:tcW w:w="1080" w:type="dxa"/>
                            <w:gridSpan w:val="2"/>
                          </w:tcPr>
                          <w:p w:rsidR="00755F4E" w:rsidRDefault="00755F4E" w:rsidP="000E5A7F">
                            <w:pPr>
                              <w:widowControl w:val="0"/>
                              <w:spacing w:line="280" w:lineRule="auto"/>
                              <w:jc w:val="center"/>
                            </w:pPr>
                            <w:r>
                              <w:t xml:space="preserve">AMOUNT </w:t>
                            </w:r>
                          </w:p>
                        </w:tc>
                        <w:tc>
                          <w:tcPr>
                            <w:tcW w:w="720" w:type="dxa"/>
                          </w:tcPr>
                          <w:p w:rsidR="00755F4E" w:rsidRDefault="00755F4E" w:rsidP="000E5A7F">
                            <w:pPr>
                              <w:widowControl w:val="0"/>
                              <w:spacing w:line="280" w:lineRule="auto"/>
                              <w:jc w:val="center"/>
                            </w:pPr>
                          </w:p>
                        </w:tc>
                        <w:tc>
                          <w:tcPr>
                            <w:tcW w:w="1080" w:type="dxa"/>
                          </w:tcPr>
                          <w:p w:rsidR="00755F4E" w:rsidRDefault="00755F4E" w:rsidP="000E5A7F">
                            <w:pPr>
                              <w:widowControl w:val="0"/>
                              <w:spacing w:line="280" w:lineRule="auto"/>
                              <w:jc w:val="center"/>
                            </w:pPr>
                            <w:r>
                              <w:t>DATE</w:t>
                            </w:r>
                          </w:p>
                        </w:tc>
                        <w:tc>
                          <w:tcPr>
                            <w:tcW w:w="1023" w:type="dxa"/>
                          </w:tcPr>
                          <w:p w:rsidR="00755F4E" w:rsidRDefault="00755F4E" w:rsidP="000E5A7F">
                            <w:pPr>
                              <w:widowControl w:val="0"/>
                              <w:spacing w:line="280" w:lineRule="auto"/>
                              <w:jc w:val="center"/>
                            </w:pPr>
                          </w:p>
                        </w:tc>
                      </w:tr>
                    </w:tbl>
                    <w:p w:rsidR="00755F4E" w:rsidRDefault="00755F4E" w:rsidP="00755F4E">
                      <w:pPr>
                        <w:widowControl w:val="0"/>
                        <w:spacing w:line="280" w:lineRule="auto"/>
                        <w:jc w:val="right"/>
                        <w:rPr>
                          <w:sz w:val="20"/>
                          <w:szCs w:val="20"/>
                        </w:rPr>
                      </w:pPr>
                    </w:p>
                    <w:p w:rsidR="00755F4E" w:rsidRDefault="00755F4E" w:rsidP="00755F4E">
                      <w:pPr>
                        <w:widowControl w:val="0"/>
                        <w:spacing w:line="280" w:lineRule="auto"/>
                      </w:pPr>
                      <w:r>
                        <w:t>ATTACH LOGO HERE</w:t>
                      </w:r>
                    </w:p>
                  </w:txbxContent>
                </v:textbox>
                <w10:wrap type="square" anchorx="margin" anchory="page"/>
              </v:shape>
            </w:pict>
          </mc:Fallback>
        </mc:AlternateContent>
      </w:r>
    </w:p>
    <w:p w:rsidR="00755F4E" w:rsidRDefault="00755F4E" w:rsidP="00B15A0F"/>
    <w:bookmarkEnd w:id="0"/>
    <w:p w:rsidR="00755F4E" w:rsidRPr="007E276C" w:rsidRDefault="00755F4E" w:rsidP="00B15A0F"/>
    <w:sectPr w:rsidR="00755F4E" w:rsidRPr="007E276C" w:rsidSect="00E51970">
      <w:footerReference w:type="even" r:id="rId38"/>
      <w:footerReference w:type="default" r:id="rId39"/>
      <w:pgSz w:w="12240" w:h="15840"/>
      <w:pgMar w:top="1440" w:right="144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AF5" w:rsidRDefault="00EE1AF5" w:rsidP="00B8645F">
      <w:pPr>
        <w:spacing w:after="0" w:line="240" w:lineRule="auto"/>
      </w:pPr>
      <w:r>
        <w:separator/>
      </w:r>
    </w:p>
  </w:endnote>
  <w:endnote w:type="continuationSeparator" w:id="0">
    <w:p w:rsidR="00EE1AF5" w:rsidRDefault="00EE1AF5" w:rsidP="00B8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etit Formal Script">
    <w:panose1 w:val="03020602040807080B06"/>
    <w:charset w:val="00"/>
    <w:family w:val="script"/>
    <w:pitch w:val="variable"/>
    <w:sig w:usb0="A00000BF" w:usb1="5000005B" w:usb2="00000000" w:usb3="00000000" w:csb0="00000093" w:csb1="00000000"/>
  </w:font>
  <w:font w:name="ADayInAutumn">
    <w:panose1 w:val="02000603000000000000"/>
    <w:charset w:val="00"/>
    <w:family w:val="auto"/>
    <w:pitch w:val="variable"/>
    <w:sig w:usb0="80000003" w:usb1="0001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4923504"/>
      <w:docPartObj>
        <w:docPartGallery w:val="Page Numbers (Bottom of Page)"/>
        <w:docPartUnique/>
      </w:docPartObj>
    </w:sdtPr>
    <w:sdtEndPr>
      <w:rPr>
        <w:noProof/>
      </w:rPr>
    </w:sdtEndPr>
    <w:sdtContent>
      <w:p w:rsidR="00ED200E" w:rsidRDefault="00ED200E">
        <w:pPr>
          <w:pStyle w:val="Footer"/>
        </w:pPr>
        <w:r>
          <w:fldChar w:fldCharType="begin"/>
        </w:r>
        <w:r>
          <w:instrText xml:space="preserve"> PAGE   \* MERGEFORMAT </w:instrText>
        </w:r>
        <w:r>
          <w:fldChar w:fldCharType="separate"/>
        </w:r>
        <w:r w:rsidR="00755F4E">
          <w:rPr>
            <w:noProof/>
          </w:rPr>
          <w:t>6</w:t>
        </w:r>
        <w:r>
          <w:rPr>
            <w:noProof/>
          </w:rPr>
          <w:fldChar w:fldCharType="end"/>
        </w:r>
      </w:p>
    </w:sdtContent>
  </w:sdt>
  <w:p w:rsidR="00ED200E" w:rsidRDefault="00ED20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2367281"/>
      <w:docPartObj>
        <w:docPartGallery w:val="Page Numbers (Bottom of Page)"/>
        <w:docPartUnique/>
      </w:docPartObj>
    </w:sdtPr>
    <w:sdtEndPr>
      <w:rPr>
        <w:color w:val="7F7F7F" w:themeColor="background1" w:themeShade="7F"/>
        <w:spacing w:val="60"/>
      </w:rPr>
    </w:sdtEndPr>
    <w:sdtContent>
      <w:p w:rsidR="00E51970" w:rsidRDefault="00E5197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55F4E" w:rsidRPr="00755F4E">
          <w:rPr>
            <w:b/>
            <w:bCs/>
            <w:noProof/>
          </w:rPr>
          <w:t>7</w:t>
        </w:r>
        <w:r>
          <w:rPr>
            <w:b/>
            <w:bCs/>
            <w:noProof/>
          </w:rPr>
          <w:fldChar w:fldCharType="end"/>
        </w:r>
        <w:r>
          <w:rPr>
            <w:b/>
            <w:bCs/>
          </w:rPr>
          <w:t xml:space="preserve"> | </w:t>
        </w:r>
        <w:r>
          <w:rPr>
            <w:color w:val="7F7F7F" w:themeColor="background1" w:themeShade="7F"/>
            <w:spacing w:val="60"/>
          </w:rPr>
          <w:t>Page</w:t>
        </w:r>
      </w:p>
    </w:sdtContent>
  </w:sdt>
  <w:p w:rsidR="00ED200E" w:rsidRDefault="00ED20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AF5" w:rsidRDefault="00EE1AF5" w:rsidP="00B8645F">
      <w:pPr>
        <w:spacing w:after="0" w:line="240" w:lineRule="auto"/>
      </w:pPr>
      <w:r>
        <w:separator/>
      </w:r>
    </w:p>
  </w:footnote>
  <w:footnote w:type="continuationSeparator" w:id="0">
    <w:p w:rsidR="00EE1AF5" w:rsidRDefault="00EE1AF5" w:rsidP="00B864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EA45A9"/>
    <w:multiLevelType w:val="hybridMultilevel"/>
    <w:tmpl w:val="42B8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mirrorMargins/>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970"/>
    <w:rsid w:val="00002DD0"/>
    <w:rsid w:val="00010610"/>
    <w:rsid w:val="000151AF"/>
    <w:rsid w:val="000353B9"/>
    <w:rsid w:val="0007402C"/>
    <w:rsid w:val="000A7ED3"/>
    <w:rsid w:val="000C45B8"/>
    <w:rsid w:val="000F1BAD"/>
    <w:rsid w:val="00147316"/>
    <w:rsid w:val="001830F0"/>
    <w:rsid w:val="001E3E96"/>
    <w:rsid w:val="002002A6"/>
    <w:rsid w:val="00244571"/>
    <w:rsid w:val="002619A0"/>
    <w:rsid w:val="00276F66"/>
    <w:rsid w:val="002919EA"/>
    <w:rsid w:val="002F59EC"/>
    <w:rsid w:val="00395A71"/>
    <w:rsid w:val="003E4767"/>
    <w:rsid w:val="0041147B"/>
    <w:rsid w:val="0047710A"/>
    <w:rsid w:val="004F050C"/>
    <w:rsid w:val="00505FF9"/>
    <w:rsid w:val="00511C7C"/>
    <w:rsid w:val="00564636"/>
    <w:rsid w:val="00585AE3"/>
    <w:rsid w:val="005B087C"/>
    <w:rsid w:val="005B5C01"/>
    <w:rsid w:val="005C2359"/>
    <w:rsid w:val="005E1570"/>
    <w:rsid w:val="005E3DB7"/>
    <w:rsid w:val="00614FD9"/>
    <w:rsid w:val="00652632"/>
    <w:rsid w:val="006D5BF0"/>
    <w:rsid w:val="006D77FE"/>
    <w:rsid w:val="006D7D64"/>
    <w:rsid w:val="006E0ACB"/>
    <w:rsid w:val="006E2040"/>
    <w:rsid w:val="007113C1"/>
    <w:rsid w:val="0073011F"/>
    <w:rsid w:val="00737B23"/>
    <w:rsid w:val="0075472F"/>
    <w:rsid w:val="00755F4E"/>
    <w:rsid w:val="007856DD"/>
    <w:rsid w:val="007932DA"/>
    <w:rsid w:val="007C57DD"/>
    <w:rsid w:val="007E0A2B"/>
    <w:rsid w:val="007E2345"/>
    <w:rsid w:val="007E276C"/>
    <w:rsid w:val="007E55CE"/>
    <w:rsid w:val="007F68B6"/>
    <w:rsid w:val="008305F5"/>
    <w:rsid w:val="00843C57"/>
    <w:rsid w:val="00862159"/>
    <w:rsid w:val="008640D7"/>
    <w:rsid w:val="0088019A"/>
    <w:rsid w:val="008C66CF"/>
    <w:rsid w:val="00910B31"/>
    <w:rsid w:val="00936010"/>
    <w:rsid w:val="00960C77"/>
    <w:rsid w:val="00975CBD"/>
    <w:rsid w:val="009845D4"/>
    <w:rsid w:val="009A06EA"/>
    <w:rsid w:val="009D3CCF"/>
    <w:rsid w:val="00A0625D"/>
    <w:rsid w:val="00A11CBB"/>
    <w:rsid w:val="00A51DD4"/>
    <w:rsid w:val="00A77C3F"/>
    <w:rsid w:val="00AA6259"/>
    <w:rsid w:val="00AA6BD8"/>
    <w:rsid w:val="00AA7204"/>
    <w:rsid w:val="00AC0A73"/>
    <w:rsid w:val="00AF5FBA"/>
    <w:rsid w:val="00B15A0F"/>
    <w:rsid w:val="00B8645F"/>
    <w:rsid w:val="00BC2A17"/>
    <w:rsid w:val="00BF4EDB"/>
    <w:rsid w:val="00BF798E"/>
    <w:rsid w:val="00C52B23"/>
    <w:rsid w:val="00C66B23"/>
    <w:rsid w:val="00C75168"/>
    <w:rsid w:val="00C85B9F"/>
    <w:rsid w:val="00C90D13"/>
    <w:rsid w:val="00CB3518"/>
    <w:rsid w:val="00CC29A1"/>
    <w:rsid w:val="00CD67C9"/>
    <w:rsid w:val="00CF3349"/>
    <w:rsid w:val="00D0448F"/>
    <w:rsid w:val="00D1784F"/>
    <w:rsid w:val="00D30A36"/>
    <w:rsid w:val="00D4520B"/>
    <w:rsid w:val="00D5606F"/>
    <w:rsid w:val="00D75E69"/>
    <w:rsid w:val="00D77433"/>
    <w:rsid w:val="00D82C71"/>
    <w:rsid w:val="00D84F27"/>
    <w:rsid w:val="00DC31E9"/>
    <w:rsid w:val="00DC7A30"/>
    <w:rsid w:val="00E51970"/>
    <w:rsid w:val="00E52D4D"/>
    <w:rsid w:val="00E62D59"/>
    <w:rsid w:val="00E85292"/>
    <w:rsid w:val="00EB68EC"/>
    <w:rsid w:val="00ED200E"/>
    <w:rsid w:val="00EE08AE"/>
    <w:rsid w:val="00EE1AF5"/>
    <w:rsid w:val="00EE30C4"/>
    <w:rsid w:val="00EF44EF"/>
    <w:rsid w:val="00F422C3"/>
    <w:rsid w:val="00F6202E"/>
    <w:rsid w:val="00F80AE5"/>
    <w:rsid w:val="00FC586D"/>
    <w:rsid w:val="00FD1A0E"/>
    <w:rsid w:val="00FE4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2A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645F"/>
  </w:style>
  <w:style w:type="paragraph" w:styleId="Footer">
    <w:name w:val="footer"/>
    <w:basedOn w:val="Normal"/>
    <w:link w:val="FooterChar"/>
    <w:uiPriority w:val="99"/>
    <w:unhideWhenUsed/>
    <w:rsid w:val="00B8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645F"/>
  </w:style>
  <w:style w:type="character" w:styleId="Hyperlink">
    <w:name w:val="Hyperlink"/>
    <w:basedOn w:val="DefaultParagraphFont"/>
    <w:uiPriority w:val="99"/>
    <w:unhideWhenUsed/>
    <w:rsid w:val="00D1784F"/>
    <w:rPr>
      <w:color w:val="0563C1" w:themeColor="hyperlink"/>
      <w:u w:val="single"/>
    </w:rPr>
  </w:style>
  <w:style w:type="paragraph" w:styleId="ListParagraph">
    <w:name w:val="List Paragraph"/>
    <w:basedOn w:val="Normal"/>
    <w:uiPriority w:val="34"/>
    <w:qFormat/>
    <w:rsid w:val="00B15A0F"/>
    <w:pPr>
      <w:ind w:left="720"/>
      <w:contextualSpacing/>
    </w:pPr>
  </w:style>
  <w:style w:type="table" w:styleId="TableGrid">
    <w:name w:val="Table Grid"/>
    <w:basedOn w:val="TableNormal"/>
    <w:uiPriority w:val="39"/>
    <w:rsid w:val="00652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footer" Target="footer2.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hyperlink" Target="mailto:chesterrecreation@chesterill.com"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yperlink" Target="http://www.chesterill.com"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chesterrecreation@chesterill.com"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ti\AppData\Roaming\Microsoft\Templates\Booklet%20page%20numberi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F46917140D694AAEAF39165F579555" ma:contentTypeVersion="12" ma:contentTypeDescription="Create a new document." ma:contentTypeScope="" ma:versionID="db3d14a080c3d05a25fadac5b68fa9d4">
  <xsd:schema xmlns:xsd="http://www.w3.org/2001/XMLSchema" xmlns:xs="http://www.w3.org/2001/XMLSchema" xmlns:p="http://schemas.microsoft.com/office/2006/metadata/properties" xmlns:ns1="http://schemas.microsoft.com/sharepoint/v3" xmlns:ns2="876de33e-aaa5-4507-9b92-b84e676ded0d" xmlns:ns3="9a0666c7-4cba-45e4-bb78-1ed48d50e5d1" xmlns:ns4="10dd7f8a-f247-48ee-8534-441ce336aea6" targetNamespace="http://schemas.microsoft.com/office/2006/metadata/properties" ma:root="true" ma:fieldsID="515485ad6e36e5036d2a1cb74e47cf80" ns1:_="" ns2:_="" ns3:_="" ns4:_="">
    <xsd:import namespace="http://schemas.microsoft.com/sharepoint/v3"/>
    <xsd:import namespace="876de33e-aaa5-4507-9b92-b84e676ded0d"/>
    <xsd:import namespace="9a0666c7-4cba-45e4-bb78-1ed48d50e5d1"/>
    <xsd:import namespace="10dd7f8a-f247-48ee-8534-441ce336aea6"/>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1:_ip_UnifiedCompliancePolicyProperties" minOccurs="0"/>
                <xsd:element ref="ns1:_ip_UnifiedCompliancePolicyUIAction"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description="" ma:hidden="true" ma:internalName="_ip_UnifiedCompliancePolicyProperties">
      <xsd:simpleType>
        <xsd:restriction base="dms:Note"/>
      </xsd:simpleType>
    </xsd:element>
    <xsd:element name="_ip_UnifiedCompliancePolicyUIAction" ma:index="13"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6de33e-aaa5-4507-9b92-b84e676ded0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0666c7-4cba-45e4-bb78-1ed48d50e5d1"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hidden="true" ma:internalName="LastSharedByUser" ma:readOnly="true">
      <xsd:simpleType>
        <xsd:restriction base="dms:Note"/>
      </xsd:simpleType>
    </xsd:element>
    <xsd:element name="LastSharedByTime" ma:index="11" nillable="true" ma:displayName="Last Shared By Time" ma:description="" ma:hidden="true"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0dd7f8a-f247-48ee-8534-441ce336aea6"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AutoTags" ma:index="16" nillable="true" ma:displayName="MediaServiceAutoTags" ma:description="" ma:internalName="MediaServiceAutoTags" ma:readOnly="true">
      <xsd:simpleType>
        <xsd:restriction base="dms:Text"/>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Location" ma:index="18" nillable="true" ma:displayName="MediaServiceLocation" ma:description="" ma:internalName="MediaServiceLocation" ma:readOnly="true">
      <xsd:simpleType>
        <xsd:restriction base="dms:Text"/>
      </xsd:simpleType>
    </xsd:element>
    <xsd:element name="MediaServiceOCR" ma:index="19" nillable="true" ma:displayName="MediaServiceOCR" ma:description=""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B71B9-748B-44D7-B7AD-D7A5200A504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E0C10DE-88A9-47E0-9674-1A63748F4770}">
  <ds:schemaRefs>
    <ds:schemaRef ds:uri="http://schemas.microsoft.com/sharepoint/v3/contenttype/forms"/>
  </ds:schemaRefs>
</ds:datastoreItem>
</file>

<file path=customXml/itemProps3.xml><?xml version="1.0" encoding="utf-8"?>
<ds:datastoreItem xmlns:ds="http://schemas.openxmlformats.org/officeDocument/2006/customXml" ds:itemID="{BE7D540D-394A-4F2E-BE56-9BDE9C4D54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76de33e-aaa5-4507-9b92-b84e676ded0d"/>
    <ds:schemaRef ds:uri="9a0666c7-4cba-45e4-bb78-1ed48d50e5d1"/>
    <ds:schemaRef ds:uri="10dd7f8a-f247-48ee-8534-441ce336a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0D58BA-34EB-4662-9C26-947EAA87C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 page numbering</Template>
  <TotalTime>0</TotalTime>
  <Pages>10</Pages>
  <Words>1194</Words>
  <Characters>6807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2021-01-07T20:00:00Z</dcterms:created>
  <dcterms:modified xsi:type="dcterms:W3CDTF">2021-01-11T17:41:00Z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0x010100D9F46917140D694AAEAF39165F579555</vt:lpwstr>
  </property>
</Properties>
</file>